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69D" w:rsidRPr="0078680D" w:rsidRDefault="00604058" w:rsidP="0045369D">
      <w:pPr>
        <w:pStyle w:val="Title"/>
      </w:pPr>
      <w:bookmarkStart w:id="0" w:name="_GoBack"/>
      <w:bookmarkEnd w:id="0"/>
      <w:r>
        <w:t>The following Interpreters have agreed to the Terms and Conditions in the VDDHH Interpreter Services Porgram Manual and Agreement</w:t>
      </w:r>
      <w:r w:rsidR="00872E22">
        <w:t xml:space="preserve"> and in the limited Video Interpreting Addendum (4/2020)</w:t>
      </w:r>
      <w:r>
        <w:t xml:space="preserve">.  </w:t>
      </w:r>
      <w:r w:rsidR="002900F2">
        <w:t xml:space="preserve">All information has been verified by VDDHH. </w:t>
      </w:r>
      <w:r>
        <w:t xml:space="preserve">This list is for use by Virginia State and Local Government agencies. </w:t>
      </w:r>
    </w:p>
    <w:tbl>
      <w:tblPr>
        <w:tblStyle w:val="ContactList"/>
        <w:tblW w:w="5000" w:type="pct"/>
        <w:tblLayout w:type="fixed"/>
        <w:tblLook w:val="04A0" w:firstRow="1" w:lastRow="0" w:firstColumn="1" w:lastColumn="0" w:noHBand="0" w:noVBand="1"/>
        <w:tblDescription w:val="Players contact information table"/>
      </w:tblPr>
      <w:tblGrid>
        <w:gridCol w:w="1698"/>
        <w:gridCol w:w="1430"/>
        <w:gridCol w:w="922"/>
        <w:gridCol w:w="1766"/>
        <w:gridCol w:w="1791"/>
        <w:gridCol w:w="1701"/>
        <w:gridCol w:w="1972"/>
        <w:gridCol w:w="1344"/>
        <w:gridCol w:w="1344"/>
      </w:tblGrid>
      <w:tr w:rsidR="0054304A" w:rsidTr="00F7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608" w:type="pct"/>
          </w:tcPr>
          <w:p w:rsidR="0054304A" w:rsidRPr="000C217B" w:rsidRDefault="0054304A" w:rsidP="00604058">
            <w:pPr>
              <w:rPr>
                <w:rFonts w:ascii="Arial" w:hAnsi="Arial" w:cs="Arial"/>
                <w:color w:val="1C314F" w:themeColor="text2"/>
                <w:sz w:val="20"/>
                <w:szCs w:val="20"/>
              </w:rPr>
            </w:pPr>
            <w:r w:rsidRPr="000C217B">
              <w:rPr>
                <w:rFonts w:ascii="Arial" w:hAnsi="Arial" w:cs="Arial"/>
                <w:color w:val="1C314F" w:themeColor="text2"/>
                <w:sz w:val="20"/>
                <w:szCs w:val="20"/>
              </w:rPr>
              <w:t>Name</w:t>
            </w:r>
          </w:p>
        </w:tc>
        <w:tc>
          <w:tcPr>
            <w:tcW w:w="512" w:type="pct"/>
          </w:tcPr>
          <w:p w:rsidR="0054304A" w:rsidRPr="00F731DF" w:rsidRDefault="0054304A" w:rsidP="00604058">
            <w:pPr>
              <w:rPr>
                <w:rFonts w:ascii="Arial" w:hAnsi="Arial" w:cs="Arial"/>
                <w:color w:val="1C314F" w:themeColor="text2"/>
                <w:sz w:val="16"/>
                <w:szCs w:val="16"/>
              </w:rPr>
            </w:pPr>
            <w:r w:rsidRPr="00F731DF">
              <w:rPr>
                <w:rFonts w:ascii="Arial" w:hAnsi="Arial" w:cs="Arial"/>
                <w:color w:val="1C314F" w:themeColor="text2"/>
                <w:sz w:val="16"/>
                <w:szCs w:val="16"/>
              </w:rPr>
              <w:t>Credentials</w:t>
            </w:r>
          </w:p>
        </w:tc>
        <w:tc>
          <w:tcPr>
            <w:tcW w:w="330" w:type="pct"/>
          </w:tcPr>
          <w:p w:rsidR="0054304A" w:rsidRPr="00F731DF" w:rsidRDefault="0054304A" w:rsidP="00604058">
            <w:pPr>
              <w:rPr>
                <w:rFonts w:ascii="Arial" w:hAnsi="Arial" w:cs="Arial"/>
                <w:color w:val="1C314F" w:themeColor="text2"/>
                <w:sz w:val="16"/>
                <w:szCs w:val="16"/>
              </w:rPr>
            </w:pPr>
            <w:r w:rsidRPr="00F731DF">
              <w:rPr>
                <w:rFonts w:ascii="Arial" w:hAnsi="Arial" w:cs="Arial"/>
                <w:color w:val="1C314F" w:themeColor="text2"/>
                <w:sz w:val="16"/>
                <w:szCs w:val="16"/>
              </w:rPr>
              <w:t>Region</w:t>
            </w:r>
          </w:p>
        </w:tc>
        <w:tc>
          <w:tcPr>
            <w:tcW w:w="632" w:type="pct"/>
          </w:tcPr>
          <w:p w:rsidR="0054304A" w:rsidRPr="000C217B" w:rsidRDefault="0054304A" w:rsidP="00604058">
            <w:pPr>
              <w:rPr>
                <w:rFonts w:ascii="Arial" w:hAnsi="Arial" w:cs="Arial"/>
                <w:color w:val="1C314F" w:themeColor="text2"/>
                <w:sz w:val="20"/>
                <w:szCs w:val="20"/>
              </w:rPr>
            </w:pPr>
            <w:r w:rsidRPr="000C217B">
              <w:rPr>
                <w:rFonts w:ascii="Arial" w:hAnsi="Arial" w:cs="Arial"/>
                <w:color w:val="1C314F" w:themeColor="text2"/>
                <w:sz w:val="20"/>
                <w:szCs w:val="20"/>
              </w:rPr>
              <w:t>Phone</w:t>
            </w:r>
          </w:p>
        </w:tc>
        <w:sdt>
          <w:sdtPr>
            <w:rPr>
              <w:rFonts w:ascii="Arial" w:hAnsi="Arial" w:cs="Arial"/>
              <w:color w:val="1C314F" w:themeColor="text2"/>
              <w:sz w:val="20"/>
              <w:szCs w:val="20"/>
            </w:rPr>
            <w:alias w:val="Email:"/>
            <w:tag w:val="Email:"/>
            <w:id w:val="-8142571"/>
            <w:placeholder>
              <w:docPart w:val="2F1144E958E6454B91CF47145321A0E7"/>
            </w:placeholder>
            <w:temporary/>
            <w:showingPlcHdr/>
            <w15:appearance w15:val="hidden"/>
          </w:sdtPr>
          <w:sdtEndPr/>
          <w:sdtContent>
            <w:tc>
              <w:tcPr>
                <w:tcW w:w="641" w:type="pct"/>
              </w:tcPr>
              <w:p w:rsidR="0054304A" w:rsidRPr="000C217B" w:rsidRDefault="0054304A" w:rsidP="002D61AE">
                <w:pPr>
                  <w:rPr>
                    <w:rFonts w:ascii="Arial" w:hAnsi="Arial" w:cs="Arial"/>
                    <w:color w:val="1C314F" w:themeColor="text2"/>
                    <w:sz w:val="20"/>
                    <w:szCs w:val="20"/>
                  </w:rPr>
                </w:pPr>
                <w:r w:rsidRPr="000C217B">
                  <w:rPr>
                    <w:rFonts w:ascii="Arial" w:hAnsi="Arial" w:cs="Arial"/>
                    <w:color w:val="1C314F" w:themeColor="text2"/>
                    <w:sz w:val="20"/>
                    <w:szCs w:val="20"/>
                  </w:rPr>
                  <w:t>email</w:t>
                </w:r>
              </w:p>
            </w:tc>
          </w:sdtContent>
        </w:sdt>
        <w:tc>
          <w:tcPr>
            <w:tcW w:w="609" w:type="pct"/>
          </w:tcPr>
          <w:p w:rsidR="0054304A" w:rsidRPr="000C217B" w:rsidRDefault="0054304A" w:rsidP="002D61AE">
            <w:pPr>
              <w:rPr>
                <w:rFonts w:ascii="Arial" w:hAnsi="Arial" w:cs="Arial"/>
                <w:color w:val="1C314F" w:themeColor="text2"/>
                <w:sz w:val="20"/>
                <w:szCs w:val="20"/>
              </w:rPr>
            </w:pPr>
            <w:r w:rsidRPr="000C217B">
              <w:rPr>
                <w:rFonts w:ascii="Arial" w:hAnsi="Arial" w:cs="Arial"/>
                <w:color w:val="1C314F" w:themeColor="text2"/>
                <w:sz w:val="20"/>
                <w:szCs w:val="20"/>
              </w:rPr>
              <w:t>eVA Vendor #</w:t>
            </w:r>
          </w:p>
        </w:tc>
        <w:tc>
          <w:tcPr>
            <w:tcW w:w="706" w:type="pct"/>
          </w:tcPr>
          <w:p w:rsidR="0054304A" w:rsidRPr="000C217B" w:rsidRDefault="0054304A" w:rsidP="002D61AE">
            <w:pPr>
              <w:rPr>
                <w:rFonts w:ascii="Arial" w:hAnsi="Arial" w:cs="Arial"/>
                <w:color w:val="1C314F" w:themeColor="text2"/>
                <w:sz w:val="20"/>
                <w:szCs w:val="20"/>
              </w:rPr>
            </w:pPr>
            <w:r w:rsidRPr="000C217B">
              <w:rPr>
                <w:rFonts w:ascii="Arial" w:hAnsi="Arial" w:cs="Arial"/>
                <w:color w:val="1C314F" w:themeColor="text2"/>
                <w:sz w:val="20"/>
                <w:szCs w:val="20"/>
              </w:rPr>
              <w:t>SWAM Status</w:t>
            </w:r>
          </w:p>
        </w:tc>
        <w:tc>
          <w:tcPr>
            <w:tcW w:w="481" w:type="pct"/>
          </w:tcPr>
          <w:p w:rsidR="0054304A" w:rsidRPr="000C217B" w:rsidRDefault="0054304A" w:rsidP="002D61AE">
            <w:pPr>
              <w:rPr>
                <w:rFonts w:ascii="Arial" w:hAnsi="Arial" w:cs="Arial"/>
                <w:color w:val="1C314F" w:themeColor="text2"/>
                <w:sz w:val="20"/>
                <w:szCs w:val="20"/>
              </w:rPr>
            </w:pPr>
            <w:r w:rsidRPr="000C217B">
              <w:rPr>
                <w:rFonts w:ascii="Arial" w:hAnsi="Arial" w:cs="Arial"/>
                <w:color w:val="1C314F" w:themeColor="text2"/>
                <w:sz w:val="20"/>
                <w:szCs w:val="20"/>
              </w:rPr>
              <w:t>BASE Rate Code</w:t>
            </w:r>
          </w:p>
        </w:tc>
        <w:tc>
          <w:tcPr>
            <w:tcW w:w="481" w:type="pct"/>
          </w:tcPr>
          <w:p w:rsidR="0054304A" w:rsidRPr="000C217B" w:rsidRDefault="0054304A" w:rsidP="002D61AE">
            <w:pPr>
              <w:rPr>
                <w:rFonts w:ascii="Arial" w:hAnsi="Arial" w:cs="Arial"/>
                <w:color w:val="1C314F" w:themeColor="text2"/>
                <w:sz w:val="20"/>
                <w:szCs w:val="20"/>
              </w:rPr>
            </w:pPr>
            <w:r>
              <w:rPr>
                <w:rFonts w:ascii="Arial" w:hAnsi="Arial" w:cs="Arial"/>
                <w:color w:val="1C314F" w:themeColor="text2"/>
                <w:sz w:val="20"/>
                <w:szCs w:val="20"/>
              </w:rPr>
              <w:t>VIDEO Option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Battista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Tammy J. </w:t>
            </w:r>
          </w:p>
        </w:tc>
        <w:tc>
          <w:tcPr>
            <w:tcW w:w="512" w:type="pct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VQAS T-III/I-II</w:t>
            </w:r>
          </w:p>
        </w:tc>
        <w:tc>
          <w:tcPr>
            <w:tcW w:w="330" w:type="pct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804-337-3238</w:t>
            </w:r>
          </w:p>
        </w:tc>
        <w:tc>
          <w:tcPr>
            <w:tcW w:w="641" w:type="pct"/>
          </w:tcPr>
          <w:p w:rsidR="0054304A" w:rsidRPr="00CE4861" w:rsidRDefault="005563AA" w:rsidP="0079649A">
            <w:pPr>
              <w:rPr>
                <w:rFonts w:ascii="Arial" w:hAnsi="Arial" w:cs="Arial"/>
                <w:sz w:val="20"/>
                <w:szCs w:val="20"/>
              </w:rPr>
            </w:pPr>
            <w:hyperlink r:id="rId7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Tbattista2011@gmail.com</w:t>
              </w:r>
            </w:hyperlink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VS0000026999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 xml:space="preserve">Small/Woman- Owned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657897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11/2/2024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Hangouts, Zoom</w:t>
            </w:r>
          </w:p>
        </w:tc>
      </w:tr>
      <w:tr w:rsidR="0054304A" w:rsidRPr="00CE4861" w:rsidTr="00F731DF">
        <w:tc>
          <w:tcPr>
            <w:tcW w:w="608" w:type="pct"/>
            <w:shd w:val="clear" w:color="auto" w:fill="D9D9D9" w:themeFill="background1" w:themeFillShade="D9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Burton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 Becky</w:t>
            </w:r>
          </w:p>
        </w:tc>
        <w:tc>
          <w:tcPr>
            <w:tcW w:w="512" w:type="pct"/>
            <w:shd w:val="clear" w:color="auto" w:fill="D9D9D9" w:themeFill="background1" w:themeFillShade="D9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VQAS T-III/I-II</w:t>
            </w:r>
          </w:p>
        </w:tc>
        <w:tc>
          <w:tcPr>
            <w:tcW w:w="330" w:type="pct"/>
            <w:shd w:val="clear" w:color="auto" w:fill="D9D9D9" w:themeFill="background1" w:themeFillShade="D9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  <w:shd w:val="clear" w:color="auto" w:fill="D9D9D9" w:themeFill="background1" w:themeFillShade="D9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804-892-4947</w:t>
            </w:r>
          </w:p>
        </w:tc>
        <w:tc>
          <w:tcPr>
            <w:tcW w:w="641" w:type="pct"/>
            <w:shd w:val="clear" w:color="auto" w:fill="D9D9D9" w:themeFill="background1" w:themeFillShade="D9"/>
          </w:tcPr>
          <w:p w:rsidR="0054304A" w:rsidRPr="00CE4861" w:rsidRDefault="005563AA" w:rsidP="0079649A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beckyfburton@yahoo.com</w:t>
              </w:r>
            </w:hyperlink>
          </w:p>
        </w:tc>
        <w:tc>
          <w:tcPr>
            <w:tcW w:w="609" w:type="pct"/>
            <w:shd w:val="clear" w:color="auto" w:fill="D9D9D9" w:themeFill="background1" w:themeFillShade="D9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0000084192</w:t>
            </w:r>
          </w:p>
        </w:tc>
        <w:tc>
          <w:tcPr>
            <w:tcW w:w="706" w:type="pct"/>
            <w:shd w:val="clear" w:color="auto" w:fill="D9D9D9" w:themeFill="background1" w:themeFillShade="D9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 xml:space="preserve">PENDING Small/Micro/Woman-owned 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699089</w:t>
            </w:r>
          </w:p>
        </w:tc>
        <w:tc>
          <w:tcPr>
            <w:tcW w:w="481" w:type="pct"/>
            <w:shd w:val="clear" w:color="auto" w:fill="D9D9D9" w:themeFill="background1" w:themeFillShade="D9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81" w:type="pct"/>
            <w:shd w:val="clear" w:color="auto" w:fill="D9D9D9" w:themeFill="background1" w:themeFillShade="D9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  <w:shd w:val="clear" w:color="auto" w:fill="D9D9D9" w:themeFill="background1" w:themeFillShade="D9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Byrd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 Karen </w:t>
            </w:r>
          </w:p>
        </w:tc>
        <w:tc>
          <w:tcPr>
            <w:tcW w:w="512" w:type="pct"/>
            <w:shd w:val="clear" w:color="auto" w:fill="D9D9D9" w:themeFill="background1" w:themeFillShade="D9"/>
          </w:tcPr>
          <w:p w:rsidR="0054304A" w:rsidRPr="00CE4861" w:rsidRDefault="0054304A" w:rsidP="00324013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T-III/I-III exp 8/15/2022</w:t>
            </w:r>
          </w:p>
        </w:tc>
        <w:tc>
          <w:tcPr>
            <w:tcW w:w="330" w:type="pct"/>
            <w:shd w:val="clear" w:color="auto" w:fill="D9D9D9" w:themeFill="background1" w:themeFillShade="D9"/>
          </w:tcPr>
          <w:p w:rsidR="0054304A" w:rsidRPr="00CE4861" w:rsidRDefault="0054304A" w:rsidP="00324013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  <w:shd w:val="clear" w:color="auto" w:fill="D9D9D9" w:themeFill="background1" w:themeFillShade="D9"/>
          </w:tcPr>
          <w:p w:rsidR="0054304A" w:rsidRPr="00CE4861" w:rsidRDefault="0054304A" w:rsidP="00324013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804-887-0181</w:t>
            </w:r>
          </w:p>
        </w:tc>
        <w:tc>
          <w:tcPr>
            <w:tcW w:w="641" w:type="pct"/>
            <w:shd w:val="clear" w:color="auto" w:fill="D9D9D9" w:themeFill="background1" w:themeFillShade="D9"/>
          </w:tcPr>
          <w:p w:rsidR="0054304A" w:rsidRPr="00CE4861" w:rsidRDefault="005563AA" w:rsidP="00324013">
            <w:pPr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k.kris.byrd@gmail.com</w:t>
              </w:r>
            </w:hyperlink>
          </w:p>
        </w:tc>
        <w:tc>
          <w:tcPr>
            <w:tcW w:w="609" w:type="pct"/>
            <w:shd w:val="clear" w:color="auto" w:fill="D9D9D9" w:themeFill="background1" w:themeFillShade="D9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VS0000023096</w:t>
            </w:r>
          </w:p>
        </w:tc>
        <w:tc>
          <w:tcPr>
            <w:tcW w:w="706" w:type="pct"/>
            <w:shd w:val="clear" w:color="auto" w:fill="D9D9D9" w:themeFill="background1" w:themeFillShade="D9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 xml:space="preserve">Pending Small/Micro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708406</w:t>
            </w:r>
          </w:p>
        </w:tc>
        <w:tc>
          <w:tcPr>
            <w:tcW w:w="481" w:type="pct"/>
            <w:shd w:val="clear" w:color="auto" w:fill="D9D9D9" w:themeFill="background1" w:themeFillShade="D9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81" w:type="pct"/>
            <w:shd w:val="clear" w:color="auto" w:fill="D9D9D9" w:themeFill="background1" w:themeFillShade="D9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Hangouts, GoTo Meeting, Zoom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Clough, Catherine</w:t>
            </w:r>
          </w:p>
        </w:tc>
        <w:tc>
          <w:tcPr>
            <w:tcW w:w="51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CI/CT, CSC</w:t>
            </w:r>
          </w:p>
        </w:tc>
        <w:tc>
          <w:tcPr>
            <w:tcW w:w="330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804-402-8482</w:t>
            </w:r>
          </w:p>
        </w:tc>
        <w:tc>
          <w:tcPr>
            <w:tcW w:w="641" w:type="pct"/>
          </w:tcPr>
          <w:p w:rsidR="0054304A" w:rsidRPr="00CE4861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Bassets4cat@gmail.com</w:t>
              </w:r>
            </w:hyperlink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E27296</w:t>
            </w:r>
          </w:p>
        </w:tc>
        <w:tc>
          <w:tcPr>
            <w:tcW w:w="706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Small/Micro/Woman-Owned #653117 Expires 6/26/2024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1; L-1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Hangouts, Zoom</w:t>
            </w:r>
          </w:p>
        </w:tc>
      </w:tr>
      <w:tr w:rsidR="0054304A" w:rsidRPr="00CE4861" w:rsidTr="00F731DF">
        <w:tc>
          <w:tcPr>
            <w:tcW w:w="608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Dunstan, Kristin L.</w:t>
            </w:r>
          </w:p>
        </w:tc>
        <w:tc>
          <w:tcPr>
            <w:tcW w:w="512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VQAS III-T/III-I</w:t>
            </w:r>
          </w:p>
        </w:tc>
        <w:tc>
          <w:tcPr>
            <w:tcW w:w="330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423-612-5880</w:t>
            </w:r>
          </w:p>
        </w:tc>
        <w:tc>
          <w:tcPr>
            <w:tcW w:w="641" w:type="pct"/>
            <w:shd w:val="clear" w:color="auto" w:fill="FFFF00"/>
          </w:tcPr>
          <w:p w:rsidR="0054304A" w:rsidRPr="00CE4861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11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Signdance93065@gmail.com</w:t>
              </w:r>
            </w:hyperlink>
          </w:p>
        </w:tc>
        <w:tc>
          <w:tcPr>
            <w:tcW w:w="609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VS0000210898</w:t>
            </w:r>
          </w:p>
        </w:tc>
        <w:tc>
          <w:tcPr>
            <w:tcW w:w="706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481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81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Folker, John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CSC, SC:L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804-754-5598</w:t>
            </w:r>
          </w:p>
        </w:tc>
        <w:tc>
          <w:tcPr>
            <w:tcW w:w="641" w:type="pct"/>
          </w:tcPr>
          <w:p w:rsidR="0054304A" w:rsidRDefault="005563AA" w:rsidP="002D61AE">
            <w:hyperlink r:id="rId12" w:history="1">
              <w:r w:rsidR="0054304A" w:rsidRPr="00CA0AEA">
                <w:rPr>
                  <w:rStyle w:val="Hyperlink"/>
                </w:rPr>
                <w:t>jdfolker@juno.com</w:t>
              </w:r>
            </w:hyperlink>
          </w:p>
        </w:tc>
        <w:tc>
          <w:tcPr>
            <w:tcW w:w="609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VS000041578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Small/Micro #676391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7/30/2020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1; L-2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Hanczaryk, Mia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CI/CT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804-241-2086</w:t>
            </w:r>
          </w:p>
        </w:tc>
        <w:tc>
          <w:tcPr>
            <w:tcW w:w="641" w:type="pct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13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Dapylil66@aol.com</w:t>
              </w:r>
            </w:hyperlink>
          </w:p>
        </w:tc>
        <w:tc>
          <w:tcPr>
            <w:tcW w:w="609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E24161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Small/Micro/Woman-owned #657822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6/25/2024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1; L-1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Google Meet, Hangouts, GoTo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Meeting, Zoom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Hernandez, Elaine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NIC-A; CI/CT; SC:L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804-726-0335</w:t>
            </w:r>
          </w:p>
        </w:tc>
        <w:tc>
          <w:tcPr>
            <w:tcW w:w="641" w:type="pct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14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Hernandez.elaine@gmail.com</w:t>
              </w:r>
            </w:hyperlink>
          </w:p>
        </w:tc>
        <w:tc>
          <w:tcPr>
            <w:tcW w:w="609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E39929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Small/Micro/Woman-owned #694182</w:t>
            </w:r>
          </w:p>
          <w:p w:rsidR="0054304A" w:rsidRDefault="0054304A" w:rsidP="005430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Expires 4/27/202 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1; L-2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WebEx, Google Meets, </w:t>
            </w:r>
            <w:r w:rsidRPr="003B343A">
              <w:rPr>
                <w:rFonts w:ascii="Arial" w:hAnsi="Arial" w:cs="Arial"/>
                <w:sz w:val="20"/>
                <w:szCs w:val="20"/>
              </w:rPr>
              <w:t>Google Hangouts, GoTo Meeting, Zoom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Humphrey, Carrie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804-339-3306</w:t>
            </w:r>
          </w:p>
        </w:tc>
        <w:tc>
          <w:tcPr>
            <w:tcW w:w="641" w:type="pct"/>
          </w:tcPr>
          <w:p w:rsidR="0054304A" w:rsidRDefault="005563AA" w:rsidP="002D61AE">
            <w:hyperlink r:id="rId15" w:history="1">
              <w:r w:rsidR="0054304A" w:rsidRPr="00CA0AEA">
                <w:rPr>
                  <w:rStyle w:val="Hyperlink"/>
                </w:rPr>
                <w:t>carriehas@gmail.com</w:t>
              </w:r>
            </w:hyperlink>
          </w:p>
        </w:tc>
        <w:tc>
          <w:tcPr>
            <w:tcW w:w="609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VS0000248675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Small/Micro/Woman-owned #658598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9/6/2024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Leitch, Elizabeth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Dba River City Interpreting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CI/CT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804-347-3056</w:t>
            </w:r>
          </w:p>
        </w:tc>
        <w:tc>
          <w:tcPr>
            <w:tcW w:w="641" w:type="pct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16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elizabethdleitch@gmail.com</w:t>
              </w:r>
            </w:hyperlink>
          </w:p>
        </w:tc>
        <w:tc>
          <w:tcPr>
            <w:tcW w:w="609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VS0000216680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Small/Micro/Woman-owned #675961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3/7/2024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1; L-1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Hangouts; Zoom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Malday, Katherine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VQAS T-III/I-III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804-543-5866</w:t>
            </w:r>
          </w:p>
        </w:tc>
        <w:tc>
          <w:tcPr>
            <w:tcW w:w="641" w:type="pct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17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kkmalady@gmail.com</w:t>
              </w:r>
            </w:hyperlink>
          </w:p>
        </w:tc>
        <w:tc>
          <w:tcPr>
            <w:tcW w:w="609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VS0000247434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Small/Micro/Woman-owned #806559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8/22/2023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Mayhall, Bernadette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CSC; NAD V; SC:L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571-258-8649</w:t>
            </w:r>
          </w:p>
        </w:tc>
        <w:tc>
          <w:tcPr>
            <w:tcW w:w="641" w:type="pct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18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Bmayhall19@gmail.com</w:t>
              </w:r>
            </w:hyperlink>
          </w:p>
        </w:tc>
        <w:tc>
          <w:tcPr>
            <w:tcW w:w="609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046FF2">
              <w:rPr>
                <w:rFonts w:ascii="Arial" w:hAnsi="Arial" w:cs="Arial"/>
                <w:sz w:val="20"/>
                <w:szCs w:val="20"/>
              </w:rPr>
              <w:t>E27516</w:t>
            </w:r>
          </w:p>
        </w:tc>
        <w:tc>
          <w:tcPr>
            <w:tcW w:w="706" w:type="pct"/>
          </w:tcPr>
          <w:p w:rsidR="0054304A" w:rsidRDefault="0054304A" w:rsidP="00046F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 Woman-owned #658096</w:t>
            </w:r>
          </w:p>
          <w:p w:rsidR="0054304A" w:rsidRDefault="0054304A" w:rsidP="00046F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10/26/2022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1; L-2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Google Duo; Google Hangouts; GoTo Meeting; Zoom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McCormack, Bernice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505-507-3607</w:t>
            </w:r>
          </w:p>
        </w:tc>
        <w:tc>
          <w:tcPr>
            <w:tcW w:w="641" w:type="pct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19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Mccormack.bm@gmail.com</w:t>
              </w:r>
            </w:hyperlink>
          </w:p>
        </w:tc>
        <w:tc>
          <w:tcPr>
            <w:tcW w:w="609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VS0000194444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Small/Mirco/Woman-owned #721868</w:t>
            </w:r>
          </w:p>
          <w:p w:rsidR="0054304A" w:rsidRDefault="0054304A" w:rsidP="00046F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8/20/2024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McGee, Emily Haynes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251-786-4072</w:t>
            </w:r>
          </w:p>
        </w:tc>
        <w:tc>
          <w:tcPr>
            <w:tcW w:w="641" w:type="pct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20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Haynes.emily@gmail.com</w:t>
              </w:r>
            </w:hyperlink>
          </w:p>
        </w:tc>
        <w:tc>
          <w:tcPr>
            <w:tcW w:w="609" w:type="pct"/>
          </w:tcPr>
          <w:p w:rsidR="0054304A" w:rsidRPr="00A00FA0" w:rsidRDefault="0054304A" w:rsidP="002D61AE">
            <w:pPr>
              <w:rPr>
                <w:rFonts w:ascii="Arial" w:hAnsi="Arial" w:cs="Arial"/>
                <w:sz w:val="18"/>
                <w:szCs w:val="18"/>
              </w:rPr>
            </w:pPr>
            <w:r w:rsidRPr="00A00FA0">
              <w:rPr>
                <w:rStyle w:val="themetextlarge1"/>
                <w:rFonts w:ascii="Arial" w:hAnsi="Arial" w:cs="Arial"/>
                <w:color w:val="555555"/>
                <w:sz w:val="18"/>
                <w:szCs w:val="18"/>
              </w:rPr>
              <w:t>VS0000092744</w:t>
            </w:r>
          </w:p>
        </w:tc>
        <w:tc>
          <w:tcPr>
            <w:tcW w:w="706" w:type="pct"/>
          </w:tcPr>
          <w:p w:rsidR="0054304A" w:rsidRDefault="0054304A" w:rsidP="00A00F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Small/Woman-Owned/Micro #702026 Expires 8/22/24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DD230B">
        <w:tc>
          <w:tcPr>
            <w:tcW w:w="608" w:type="pct"/>
            <w:shd w:val="clear" w:color="auto" w:fill="D9D9D9" w:themeFill="background1" w:themeFillShade="D9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Musik, Shirley E.</w:t>
            </w:r>
          </w:p>
        </w:tc>
        <w:tc>
          <w:tcPr>
            <w:tcW w:w="512" w:type="pct"/>
            <w:shd w:val="clear" w:color="auto" w:fill="D9D9D9" w:themeFill="background1" w:themeFillShade="D9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CI; IC/TC</w:t>
            </w:r>
          </w:p>
        </w:tc>
        <w:tc>
          <w:tcPr>
            <w:tcW w:w="330" w:type="pct"/>
            <w:shd w:val="clear" w:color="auto" w:fill="D9D9D9" w:themeFill="background1" w:themeFillShade="D9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  <w:shd w:val="clear" w:color="auto" w:fill="D9D9D9" w:themeFill="background1" w:themeFillShade="D9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8043988555</w:t>
            </w:r>
          </w:p>
        </w:tc>
        <w:tc>
          <w:tcPr>
            <w:tcW w:w="641" w:type="pct"/>
            <w:shd w:val="clear" w:color="auto" w:fill="D9D9D9" w:themeFill="background1" w:themeFillShade="D9"/>
          </w:tcPr>
          <w:p w:rsidR="0054304A" w:rsidRPr="00C13B1C" w:rsidRDefault="005563AA" w:rsidP="0079649A">
            <w:pPr>
              <w:rPr>
                <w:rFonts w:ascii="Arial" w:hAnsi="Arial" w:cs="Arial"/>
                <w:sz w:val="20"/>
                <w:szCs w:val="20"/>
              </w:rPr>
            </w:pPr>
            <w:hyperlink r:id="rId21" w:history="1">
              <w:r w:rsidR="0054304A" w:rsidRPr="00C13B1C">
                <w:rPr>
                  <w:rStyle w:val="Hyperlink"/>
                  <w:rFonts w:ascii="Arial" w:hAnsi="Arial" w:cs="Arial"/>
                  <w:sz w:val="20"/>
                  <w:szCs w:val="20"/>
                </w:rPr>
                <w:t>Musikshirley94@gmail.com</w:t>
              </w:r>
            </w:hyperlink>
          </w:p>
        </w:tc>
        <w:tc>
          <w:tcPr>
            <w:tcW w:w="609" w:type="pct"/>
            <w:shd w:val="clear" w:color="auto" w:fill="D9D9D9" w:themeFill="background1" w:themeFillShade="D9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VS0000015986</w:t>
            </w:r>
          </w:p>
        </w:tc>
        <w:tc>
          <w:tcPr>
            <w:tcW w:w="706" w:type="pct"/>
            <w:shd w:val="clear" w:color="auto" w:fill="D9D9D9" w:themeFill="background1" w:themeFillShade="D9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Small/Micro/Woman Pending: #658982</w:t>
            </w:r>
          </w:p>
        </w:tc>
        <w:tc>
          <w:tcPr>
            <w:tcW w:w="481" w:type="pct"/>
            <w:shd w:val="clear" w:color="auto" w:fill="D9D9D9" w:themeFill="background1" w:themeFillShade="D9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81" w:type="pct"/>
            <w:shd w:val="clear" w:color="auto" w:fill="D9D9D9" w:themeFill="background1" w:themeFillShade="D9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Zoom</w:t>
            </w:r>
          </w:p>
        </w:tc>
      </w:tr>
      <w:tr w:rsidR="0054304A" w:rsidRPr="00CE4861" w:rsidTr="00F731DF">
        <w:tc>
          <w:tcPr>
            <w:tcW w:w="608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Paradise, Heather</w:t>
            </w:r>
          </w:p>
        </w:tc>
        <w:tc>
          <w:tcPr>
            <w:tcW w:w="512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NIC-A</w:t>
            </w:r>
          </w:p>
        </w:tc>
        <w:tc>
          <w:tcPr>
            <w:tcW w:w="330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917-689-2119</w:t>
            </w:r>
          </w:p>
        </w:tc>
        <w:tc>
          <w:tcPr>
            <w:tcW w:w="641" w:type="pct"/>
            <w:shd w:val="clear" w:color="auto" w:fill="BFBFBF" w:themeFill="background1" w:themeFillShade="BF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22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Heatherparadise@hotmail.com</w:t>
              </w:r>
            </w:hyperlink>
          </w:p>
        </w:tc>
        <w:tc>
          <w:tcPr>
            <w:tcW w:w="609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VS0000293509</w:t>
            </w:r>
          </w:p>
        </w:tc>
        <w:tc>
          <w:tcPr>
            <w:tcW w:w="706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Pending </w:t>
            </w:r>
            <w:r w:rsidRPr="00046FF2">
              <w:rPr>
                <w:rFonts w:ascii="Arial" w:hAnsi="Arial" w:cs="Arial"/>
                <w:sz w:val="20"/>
                <w:szCs w:val="20"/>
              </w:rPr>
              <w:t>Small/Mirco/Woman-owned</w:t>
            </w:r>
            <w:r>
              <w:rPr>
                <w:rFonts w:ascii="Arial" w:hAnsi="Arial" w:cs="Arial"/>
                <w:sz w:val="20"/>
                <w:szCs w:val="20"/>
              </w:rPr>
              <w:t xml:space="preserve"> #813723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  <w:shd w:val="clear" w:color="auto" w:fill="auto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Person, Karen Bonnie</w:t>
            </w:r>
          </w:p>
        </w:tc>
        <w:tc>
          <w:tcPr>
            <w:tcW w:w="512" w:type="pct"/>
            <w:shd w:val="clear" w:color="auto" w:fill="auto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  <w:shd w:val="clear" w:color="auto" w:fill="auto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Central</w:t>
            </w:r>
          </w:p>
        </w:tc>
        <w:tc>
          <w:tcPr>
            <w:tcW w:w="632" w:type="pct"/>
            <w:shd w:val="clear" w:color="auto" w:fill="auto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804-218-1477</w:t>
            </w:r>
          </w:p>
        </w:tc>
        <w:tc>
          <w:tcPr>
            <w:tcW w:w="641" w:type="pct"/>
            <w:shd w:val="clear" w:color="auto" w:fill="auto"/>
          </w:tcPr>
          <w:p w:rsidR="0054304A" w:rsidRPr="00BC4279" w:rsidRDefault="005563AA" w:rsidP="002D61AE">
            <w:pPr>
              <w:rPr>
                <w:sz w:val="20"/>
                <w:szCs w:val="20"/>
              </w:rPr>
            </w:pPr>
            <w:hyperlink r:id="rId23" w:history="1">
              <w:r w:rsidR="0054304A" w:rsidRPr="00BC4279">
                <w:rPr>
                  <w:rStyle w:val="Hyperlink"/>
                  <w:sz w:val="20"/>
                  <w:szCs w:val="20"/>
                </w:rPr>
                <w:t>k.person@comcast.net</w:t>
              </w:r>
            </w:hyperlink>
          </w:p>
        </w:tc>
        <w:tc>
          <w:tcPr>
            <w:tcW w:w="609" w:type="pct"/>
            <w:shd w:val="clear" w:color="auto" w:fill="auto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VS0000023513</w:t>
            </w:r>
          </w:p>
        </w:tc>
        <w:tc>
          <w:tcPr>
            <w:tcW w:w="706" w:type="pct"/>
            <w:shd w:val="clear" w:color="auto" w:fill="auto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Small/Micro/Woman-owned #676318 Expires 1/8/2025</w:t>
            </w:r>
          </w:p>
        </w:tc>
        <w:tc>
          <w:tcPr>
            <w:tcW w:w="481" w:type="pct"/>
            <w:shd w:val="clear" w:color="auto" w:fill="auto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C4279" w:rsidRPr="00CE4861" w:rsidTr="00BC4279">
        <w:tc>
          <w:tcPr>
            <w:tcW w:w="608" w:type="pct"/>
            <w:shd w:val="clear" w:color="auto" w:fill="FFFF00"/>
          </w:tcPr>
          <w:p w:rsidR="00BC4279" w:rsidRPr="00BC4279" w:rsidRDefault="00BC4279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C4279">
              <w:rPr>
                <w:rFonts w:ascii="Arial" w:hAnsi="Arial" w:cs="Arial"/>
                <w:color w:val="auto"/>
                <w:sz w:val="20"/>
                <w:szCs w:val="20"/>
              </w:rPr>
              <w:t>Thomas, Dorothy</w:t>
            </w:r>
          </w:p>
        </w:tc>
        <w:tc>
          <w:tcPr>
            <w:tcW w:w="512" w:type="pct"/>
            <w:shd w:val="clear" w:color="auto" w:fill="FFFF00"/>
          </w:tcPr>
          <w:p w:rsidR="00BC4279" w:rsidRPr="00BC4279" w:rsidRDefault="00BC4279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C4279">
              <w:rPr>
                <w:rFonts w:ascii="Arial" w:hAnsi="Arial" w:cs="Arial"/>
                <w:color w:val="auto"/>
                <w:sz w:val="20"/>
                <w:szCs w:val="20"/>
              </w:rPr>
              <w:t>NIC-M; CI/CT; SC:L</w:t>
            </w:r>
          </w:p>
        </w:tc>
        <w:tc>
          <w:tcPr>
            <w:tcW w:w="330" w:type="pct"/>
            <w:shd w:val="clear" w:color="auto" w:fill="FFFF00"/>
          </w:tcPr>
          <w:p w:rsidR="00BC4279" w:rsidRPr="00BC4279" w:rsidRDefault="00BC4279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C4279">
              <w:rPr>
                <w:rFonts w:ascii="Arial" w:hAnsi="Arial" w:cs="Arial"/>
                <w:color w:val="auto"/>
                <w:sz w:val="20"/>
                <w:szCs w:val="20"/>
              </w:rPr>
              <w:t>Central</w:t>
            </w:r>
          </w:p>
        </w:tc>
        <w:tc>
          <w:tcPr>
            <w:tcW w:w="632" w:type="pct"/>
            <w:shd w:val="clear" w:color="auto" w:fill="FFFF00"/>
          </w:tcPr>
          <w:p w:rsidR="00BC4279" w:rsidRPr="00BC4279" w:rsidRDefault="00BC4279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C4279">
              <w:rPr>
                <w:rFonts w:ascii="Arial" w:hAnsi="Arial" w:cs="Arial"/>
                <w:color w:val="auto"/>
                <w:sz w:val="20"/>
                <w:szCs w:val="20"/>
              </w:rPr>
              <w:t>757-635-3953</w:t>
            </w:r>
          </w:p>
        </w:tc>
        <w:tc>
          <w:tcPr>
            <w:tcW w:w="641" w:type="pct"/>
            <w:shd w:val="clear" w:color="auto" w:fill="FFFF00"/>
          </w:tcPr>
          <w:p w:rsidR="00BC4279" w:rsidRPr="00BC4279" w:rsidRDefault="005563AA" w:rsidP="002D61AE">
            <w:pPr>
              <w:rPr>
                <w:color w:val="auto"/>
                <w:sz w:val="20"/>
                <w:szCs w:val="20"/>
              </w:rPr>
            </w:pPr>
            <w:hyperlink r:id="rId24" w:history="1">
              <w:r w:rsidR="00BC4279" w:rsidRPr="00BC4279">
                <w:rPr>
                  <w:rStyle w:val="Hyperlink"/>
                  <w:color w:val="auto"/>
                  <w:sz w:val="20"/>
                  <w:szCs w:val="20"/>
                </w:rPr>
                <w:t>DollyT3@yahoo.com</w:t>
              </w:r>
            </w:hyperlink>
          </w:p>
        </w:tc>
        <w:tc>
          <w:tcPr>
            <w:tcW w:w="609" w:type="pct"/>
            <w:shd w:val="clear" w:color="auto" w:fill="FFFF00"/>
          </w:tcPr>
          <w:p w:rsidR="00BC4279" w:rsidRPr="00BC4279" w:rsidRDefault="00BC4279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C4279">
              <w:rPr>
                <w:rFonts w:ascii="Arial" w:hAnsi="Arial" w:cs="Arial"/>
                <w:color w:val="auto"/>
                <w:sz w:val="20"/>
                <w:szCs w:val="20"/>
              </w:rPr>
              <w:t>E40238</w:t>
            </w:r>
          </w:p>
        </w:tc>
        <w:tc>
          <w:tcPr>
            <w:tcW w:w="706" w:type="pct"/>
            <w:shd w:val="clear" w:color="auto" w:fill="FFFF00"/>
          </w:tcPr>
          <w:p w:rsidR="00BC4279" w:rsidRPr="00BC4279" w:rsidRDefault="00BC4279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481" w:type="pct"/>
            <w:shd w:val="clear" w:color="auto" w:fill="FFFF00"/>
          </w:tcPr>
          <w:p w:rsidR="00BC4279" w:rsidRPr="00BC4279" w:rsidRDefault="00D95096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1; L-2</w:t>
            </w:r>
          </w:p>
        </w:tc>
        <w:tc>
          <w:tcPr>
            <w:tcW w:w="481" w:type="pct"/>
            <w:shd w:val="clear" w:color="auto" w:fill="FFFF00"/>
          </w:tcPr>
          <w:p w:rsidR="00BC4279" w:rsidRPr="00BC4279" w:rsidRDefault="00C13B1C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Google Meet; Google Hangouts; Zoom; GoTo Meeting</w:t>
            </w:r>
          </w:p>
        </w:tc>
      </w:tr>
      <w:tr w:rsidR="00C13B1C" w:rsidRPr="00CE4861" w:rsidTr="00C13B1C">
        <w:tc>
          <w:tcPr>
            <w:tcW w:w="608" w:type="pct"/>
            <w:shd w:val="clear" w:color="auto" w:fill="BFBFBF" w:themeFill="background1" w:themeFillShade="BF"/>
          </w:tcPr>
          <w:p w:rsidR="00C13B1C" w:rsidRPr="00BC4279" w:rsidRDefault="00C13B1C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Winters, Melody</w:t>
            </w:r>
          </w:p>
        </w:tc>
        <w:tc>
          <w:tcPr>
            <w:tcW w:w="512" w:type="pct"/>
            <w:shd w:val="clear" w:color="auto" w:fill="BFBFBF" w:themeFill="background1" w:themeFillShade="BF"/>
          </w:tcPr>
          <w:p w:rsidR="00C13B1C" w:rsidRPr="00BC4279" w:rsidRDefault="00C13B1C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NIC; CI/CT</w:t>
            </w:r>
          </w:p>
        </w:tc>
        <w:tc>
          <w:tcPr>
            <w:tcW w:w="330" w:type="pct"/>
            <w:shd w:val="clear" w:color="auto" w:fill="BFBFBF" w:themeFill="background1" w:themeFillShade="BF"/>
          </w:tcPr>
          <w:p w:rsidR="00C13B1C" w:rsidRPr="00BC4279" w:rsidRDefault="00C13B1C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Central</w:t>
            </w:r>
          </w:p>
        </w:tc>
        <w:tc>
          <w:tcPr>
            <w:tcW w:w="632" w:type="pct"/>
            <w:shd w:val="clear" w:color="auto" w:fill="BFBFBF" w:themeFill="background1" w:themeFillShade="BF"/>
          </w:tcPr>
          <w:p w:rsidR="00C13B1C" w:rsidRPr="00BC4279" w:rsidRDefault="00C13B1C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804-337-9381</w:t>
            </w:r>
          </w:p>
        </w:tc>
        <w:tc>
          <w:tcPr>
            <w:tcW w:w="641" w:type="pct"/>
            <w:shd w:val="clear" w:color="auto" w:fill="BFBFBF" w:themeFill="background1" w:themeFillShade="BF"/>
          </w:tcPr>
          <w:p w:rsidR="00C13B1C" w:rsidRPr="00C13B1C" w:rsidRDefault="00C13B1C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13B1C">
              <w:rPr>
                <w:rFonts w:ascii="Arial" w:hAnsi="Arial" w:cs="Arial"/>
                <w:sz w:val="20"/>
                <w:szCs w:val="20"/>
              </w:rPr>
              <w:t>Melodramatic13@hotmail.com</w:t>
            </w:r>
          </w:p>
        </w:tc>
        <w:tc>
          <w:tcPr>
            <w:tcW w:w="609" w:type="pct"/>
            <w:shd w:val="clear" w:color="auto" w:fill="BFBFBF" w:themeFill="background1" w:themeFillShade="BF"/>
          </w:tcPr>
          <w:p w:rsidR="00C13B1C" w:rsidRPr="00BC4279" w:rsidRDefault="00C13B1C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E46782</w:t>
            </w:r>
          </w:p>
        </w:tc>
        <w:tc>
          <w:tcPr>
            <w:tcW w:w="706" w:type="pct"/>
            <w:shd w:val="clear" w:color="auto" w:fill="BFBFBF" w:themeFill="background1" w:themeFillShade="BF"/>
          </w:tcPr>
          <w:p w:rsidR="00C13B1C" w:rsidRPr="00BC4279" w:rsidRDefault="00C13B1C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Pending </w:t>
            </w:r>
            <w:r w:rsidRPr="00046FF2">
              <w:rPr>
                <w:rFonts w:ascii="Arial" w:hAnsi="Arial" w:cs="Arial"/>
                <w:sz w:val="20"/>
                <w:szCs w:val="20"/>
              </w:rPr>
              <w:t>Small/Mirco/Woman-owned</w:t>
            </w:r>
            <w:r>
              <w:rPr>
                <w:rFonts w:ascii="Arial" w:hAnsi="Arial" w:cs="Arial"/>
                <w:sz w:val="20"/>
                <w:szCs w:val="20"/>
              </w:rPr>
              <w:t xml:space="preserve"> #722483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C13B1C" w:rsidRDefault="00C13B1C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C13B1C" w:rsidRDefault="00C13B1C" w:rsidP="002D61AE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Webex; </w:t>
            </w:r>
            <w:r w:rsidRPr="00C13B1C">
              <w:rPr>
                <w:rFonts w:ascii="Arial" w:hAnsi="Arial" w:cs="Arial"/>
                <w:color w:val="auto"/>
                <w:sz w:val="20"/>
                <w:szCs w:val="20"/>
              </w:rPr>
              <w:t>Google Meet; Google Hangouts; Zoom; GoTo Meeting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Hicks, Darlene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Dba DBH Interpreting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CT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NOVA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540-809-1509</w:t>
            </w:r>
          </w:p>
        </w:tc>
        <w:tc>
          <w:tcPr>
            <w:tcW w:w="641" w:type="pct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Darlene.hicks@gmail.com</w:t>
              </w:r>
            </w:hyperlink>
          </w:p>
        </w:tc>
        <w:tc>
          <w:tcPr>
            <w:tcW w:w="609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E25124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046FF2">
              <w:rPr>
                <w:rFonts w:ascii="Arial" w:hAnsi="Arial" w:cs="Arial"/>
                <w:sz w:val="20"/>
                <w:szCs w:val="20"/>
              </w:rPr>
              <w:t xml:space="preserve">Small/Mirco/Woman-owned </w:t>
            </w:r>
            <w:r>
              <w:rPr>
                <w:rFonts w:ascii="Arial" w:hAnsi="Arial" w:cs="Arial"/>
                <w:sz w:val="20"/>
                <w:szCs w:val="20"/>
              </w:rPr>
              <w:t>#693602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2/27/2025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Nolte, Brandi</w:t>
            </w:r>
          </w:p>
        </w:tc>
        <w:tc>
          <w:tcPr>
            <w:tcW w:w="51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NOVA</w:t>
            </w:r>
          </w:p>
        </w:tc>
        <w:tc>
          <w:tcPr>
            <w:tcW w:w="63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804-929-6267</w:t>
            </w:r>
          </w:p>
        </w:tc>
        <w:tc>
          <w:tcPr>
            <w:tcW w:w="641" w:type="pct"/>
          </w:tcPr>
          <w:p w:rsidR="0054304A" w:rsidRPr="00CE4861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brandi@versedinterpretingassociates.com</w:t>
              </w:r>
            </w:hyperlink>
            <w:r w:rsidR="0054304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2C0E8B">
              <w:rPr>
                <w:rFonts w:ascii="Arial" w:hAnsi="Arial" w:cs="Arial"/>
                <w:sz w:val="20"/>
                <w:szCs w:val="20"/>
              </w:rPr>
              <w:t>VC0000152378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046FF2">
              <w:rPr>
                <w:rFonts w:ascii="Arial" w:hAnsi="Arial" w:cs="Arial"/>
                <w:sz w:val="20"/>
                <w:szCs w:val="20"/>
              </w:rPr>
              <w:t xml:space="preserve">Small/Mirco/Woman-owned </w:t>
            </w:r>
            <w:r>
              <w:rPr>
                <w:rFonts w:ascii="Arial" w:hAnsi="Arial" w:cs="Arial"/>
                <w:sz w:val="20"/>
                <w:szCs w:val="20"/>
              </w:rPr>
              <w:t xml:space="preserve">#706360 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03/04/2024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54304A">
        <w:tc>
          <w:tcPr>
            <w:tcW w:w="608" w:type="pct"/>
            <w:shd w:val="clear" w:color="auto" w:fill="auto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Shakely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 Shannon dba: Foxmill Interpreting, Inc</w:t>
            </w:r>
          </w:p>
        </w:tc>
        <w:tc>
          <w:tcPr>
            <w:tcW w:w="512" w:type="pct"/>
            <w:shd w:val="clear" w:color="auto" w:fill="auto"/>
          </w:tcPr>
          <w:p w:rsidR="0054304A" w:rsidRPr="00CE4861" w:rsidRDefault="0054304A" w:rsidP="00324013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CI/CT; SC:L</w:t>
            </w:r>
          </w:p>
        </w:tc>
        <w:tc>
          <w:tcPr>
            <w:tcW w:w="330" w:type="pct"/>
            <w:shd w:val="clear" w:color="auto" w:fill="auto"/>
          </w:tcPr>
          <w:p w:rsidR="0054304A" w:rsidRPr="00CE4861" w:rsidRDefault="0054304A" w:rsidP="00324013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NOVA</w:t>
            </w:r>
          </w:p>
        </w:tc>
        <w:tc>
          <w:tcPr>
            <w:tcW w:w="632" w:type="pct"/>
            <w:shd w:val="clear" w:color="auto" w:fill="auto"/>
          </w:tcPr>
          <w:p w:rsidR="0054304A" w:rsidRPr="00CE4861" w:rsidRDefault="0054304A" w:rsidP="00324013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978-273-0589</w:t>
            </w:r>
          </w:p>
        </w:tc>
        <w:tc>
          <w:tcPr>
            <w:tcW w:w="641" w:type="pct"/>
            <w:shd w:val="clear" w:color="auto" w:fill="auto"/>
          </w:tcPr>
          <w:p w:rsidR="0054304A" w:rsidRPr="00CE4861" w:rsidRDefault="005563AA" w:rsidP="00324013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Shannonshakely@gmail.com</w:t>
              </w:r>
            </w:hyperlink>
          </w:p>
        </w:tc>
        <w:tc>
          <w:tcPr>
            <w:tcW w:w="609" w:type="pct"/>
            <w:shd w:val="clear" w:color="auto" w:fill="auto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VS0000293119</w:t>
            </w:r>
          </w:p>
        </w:tc>
        <w:tc>
          <w:tcPr>
            <w:tcW w:w="706" w:type="pct"/>
            <w:shd w:val="clear" w:color="auto" w:fill="auto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046FF2">
              <w:rPr>
                <w:rFonts w:ascii="Arial" w:hAnsi="Arial" w:cs="Arial"/>
                <w:sz w:val="20"/>
                <w:szCs w:val="20"/>
              </w:rPr>
              <w:t xml:space="preserve">Small/Mirco/Woman-owned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812955</w:t>
            </w:r>
            <w:r>
              <w:rPr>
                <w:rFonts w:ascii="Arial" w:hAnsi="Arial" w:cs="Arial"/>
                <w:sz w:val="20"/>
                <w:szCs w:val="20"/>
              </w:rPr>
              <w:t xml:space="preserve"> Expires 4/21/2025</w:t>
            </w:r>
          </w:p>
        </w:tc>
        <w:tc>
          <w:tcPr>
            <w:tcW w:w="481" w:type="pct"/>
            <w:shd w:val="clear" w:color="auto" w:fill="auto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1; L-2</w:t>
            </w:r>
          </w:p>
        </w:tc>
        <w:tc>
          <w:tcPr>
            <w:tcW w:w="481" w:type="pct"/>
            <w:shd w:val="clear" w:color="auto" w:fill="auto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Webex; Zoom; Microsoft Team</w:t>
            </w:r>
          </w:p>
        </w:tc>
      </w:tr>
      <w:tr w:rsidR="0054304A" w:rsidRPr="00CE4861" w:rsidTr="00F731DF">
        <w:tc>
          <w:tcPr>
            <w:tcW w:w="608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Shields, Robert</w:t>
            </w:r>
          </w:p>
        </w:tc>
        <w:tc>
          <w:tcPr>
            <w:tcW w:w="512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NOVA</w:t>
            </w:r>
          </w:p>
        </w:tc>
        <w:tc>
          <w:tcPr>
            <w:tcW w:w="632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540-467-6699</w:t>
            </w:r>
          </w:p>
        </w:tc>
        <w:tc>
          <w:tcPr>
            <w:tcW w:w="641" w:type="pct"/>
            <w:shd w:val="clear" w:color="auto" w:fill="BFBFBF" w:themeFill="background1" w:themeFillShade="BF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Rshields3474@gmail.com</w:t>
              </w:r>
            </w:hyperlink>
          </w:p>
        </w:tc>
        <w:tc>
          <w:tcPr>
            <w:tcW w:w="609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VS0000010315</w:t>
            </w:r>
          </w:p>
        </w:tc>
        <w:tc>
          <w:tcPr>
            <w:tcW w:w="706" w:type="pct"/>
            <w:shd w:val="clear" w:color="auto" w:fill="BFBFBF" w:themeFill="background1" w:themeFillShade="BF"/>
          </w:tcPr>
          <w:p w:rsidR="0054304A" w:rsidRDefault="0054304A" w:rsidP="002A6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Pending Small #695571 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0A31BC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Thompson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 LaShelle (Shelly) </w:t>
            </w:r>
          </w:p>
          <w:p w:rsidR="0054304A" w:rsidRPr="00CE4861" w:rsidRDefault="0054304A" w:rsidP="000A31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Dba Thompson Interpreting</w:t>
            </w:r>
          </w:p>
        </w:tc>
        <w:tc>
          <w:tcPr>
            <w:tcW w:w="512" w:type="pct"/>
          </w:tcPr>
          <w:p w:rsidR="0054304A" w:rsidRPr="00CE4861" w:rsidRDefault="0054304A" w:rsidP="00580ABD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VQAS T-III/I-III</w:t>
            </w:r>
          </w:p>
        </w:tc>
        <w:tc>
          <w:tcPr>
            <w:tcW w:w="330" w:type="pct"/>
          </w:tcPr>
          <w:p w:rsidR="0054304A" w:rsidRPr="00CE4861" w:rsidRDefault="0054304A" w:rsidP="00580ABD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NOVA</w:t>
            </w:r>
          </w:p>
        </w:tc>
        <w:tc>
          <w:tcPr>
            <w:tcW w:w="632" w:type="pct"/>
          </w:tcPr>
          <w:p w:rsidR="0054304A" w:rsidRPr="00CE4861" w:rsidRDefault="0054304A" w:rsidP="00580ABD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540-907-6481</w:t>
            </w:r>
          </w:p>
        </w:tc>
        <w:tc>
          <w:tcPr>
            <w:tcW w:w="641" w:type="pct"/>
          </w:tcPr>
          <w:p w:rsidR="0054304A" w:rsidRPr="00CE4861" w:rsidRDefault="005563AA" w:rsidP="00580ABD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Shelly.thompson@verizon.net</w:t>
              </w:r>
            </w:hyperlink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VS0000189477</w:t>
            </w:r>
          </w:p>
        </w:tc>
        <w:tc>
          <w:tcPr>
            <w:tcW w:w="706" w:type="pct"/>
          </w:tcPr>
          <w:p w:rsidR="0054304A" w:rsidRDefault="0054304A" w:rsidP="002A6829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Small/Micro/Woman- owned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#722504 </w:t>
            </w:r>
          </w:p>
          <w:p w:rsidR="0054304A" w:rsidRPr="00CE4861" w:rsidRDefault="0054304A" w:rsidP="002A68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11/25/2024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Davenport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 Kay M. </w:t>
            </w:r>
          </w:p>
        </w:tc>
        <w:tc>
          <w:tcPr>
            <w:tcW w:w="512" w:type="pct"/>
          </w:tcPr>
          <w:p w:rsidR="0054304A" w:rsidRPr="00CE4861" w:rsidRDefault="0054304A" w:rsidP="0003400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CI/CT</w:t>
            </w:r>
          </w:p>
        </w:tc>
        <w:tc>
          <w:tcPr>
            <w:tcW w:w="330" w:type="pct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</w:t>
            </w:r>
          </w:p>
        </w:tc>
        <w:tc>
          <w:tcPr>
            <w:tcW w:w="63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540-529-6463</w:t>
            </w:r>
          </w:p>
        </w:tc>
        <w:tc>
          <w:tcPr>
            <w:tcW w:w="641" w:type="pct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kay@swvainterpreter.com</w:t>
            </w:r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E24047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 xml:space="preserve">Small/Micro/Woman-Owned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657811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5/15/2024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1; L-1</w:t>
            </w:r>
          </w:p>
        </w:tc>
        <w:tc>
          <w:tcPr>
            <w:tcW w:w="481" w:type="pct"/>
          </w:tcPr>
          <w:p w:rsidR="0054304A" w:rsidRPr="00CE4861" w:rsidRDefault="0054304A" w:rsidP="009D4B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Hangouts, Zoom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DeVore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 Angela M. </w:t>
            </w:r>
          </w:p>
        </w:tc>
        <w:tc>
          <w:tcPr>
            <w:tcW w:w="512" w:type="pct"/>
          </w:tcPr>
          <w:p w:rsidR="0054304A" w:rsidRPr="00CE4861" w:rsidRDefault="0054304A" w:rsidP="0003400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CI/CT</w:t>
            </w:r>
          </w:p>
        </w:tc>
        <w:tc>
          <w:tcPr>
            <w:tcW w:w="330" w:type="pct"/>
          </w:tcPr>
          <w:p w:rsidR="0054304A" w:rsidRPr="00CE4861" w:rsidRDefault="0054304A" w:rsidP="00034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</w:t>
            </w:r>
          </w:p>
        </w:tc>
        <w:tc>
          <w:tcPr>
            <w:tcW w:w="632" w:type="pct"/>
          </w:tcPr>
          <w:p w:rsidR="0054304A" w:rsidRPr="00CE4861" w:rsidRDefault="0054304A" w:rsidP="0003400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540-320-4123</w:t>
            </w:r>
          </w:p>
        </w:tc>
        <w:tc>
          <w:tcPr>
            <w:tcW w:w="641" w:type="pct"/>
          </w:tcPr>
          <w:p w:rsidR="0054304A" w:rsidRPr="00CE4861" w:rsidRDefault="005563AA" w:rsidP="00034000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angelamoniquedevore@gmail.com</w:t>
              </w:r>
            </w:hyperlink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VS0000237073</w:t>
            </w:r>
          </w:p>
        </w:tc>
        <w:tc>
          <w:tcPr>
            <w:tcW w:w="706" w:type="pct"/>
          </w:tcPr>
          <w:p w:rsidR="0054304A" w:rsidRDefault="0054304A" w:rsidP="0003400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 xml:space="preserve">Small/Micro/Woman- owned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657152</w:t>
            </w:r>
          </w:p>
          <w:p w:rsidR="0054304A" w:rsidRPr="00CE4861" w:rsidRDefault="0054304A" w:rsidP="00034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7/19/2024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1; L-1</w:t>
            </w:r>
          </w:p>
        </w:tc>
        <w:tc>
          <w:tcPr>
            <w:tcW w:w="481" w:type="pct"/>
          </w:tcPr>
          <w:p w:rsidR="0054304A" w:rsidRPr="00CE4861" w:rsidRDefault="0054304A" w:rsidP="00DD230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Webex; Google Meet; Hangouts; GoTo Meeting; Zoom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Dorrell, Diane</w:t>
            </w:r>
          </w:p>
        </w:tc>
        <w:tc>
          <w:tcPr>
            <w:tcW w:w="51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CI/CT</w:t>
            </w:r>
          </w:p>
        </w:tc>
        <w:tc>
          <w:tcPr>
            <w:tcW w:w="330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</w:t>
            </w:r>
          </w:p>
        </w:tc>
        <w:tc>
          <w:tcPr>
            <w:tcW w:w="63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704-564-8944</w:t>
            </w:r>
          </w:p>
        </w:tc>
        <w:tc>
          <w:tcPr>
            <w:tcW w:w="641" w:type="pct"/>
          </w:tcPr>
          <w:p w:rsidR="0054304A" w:rsidRPr="00CE4861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DORRELLDNC@aol.com</w:t>
              </w:r>
            </w:hyperlink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VS0000011323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Small/Woman-Owned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#714021 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Expires. 7/2/2023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  <w:shd w:val="clear" w:color="auto" w:fill="BFBFBF" w:themeFill="background1" w:themeFillShade="BF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Elkins, </w:t>
            </w:r>
            <w:r w:rsidRPr="00CE4861">
              <w:rPr>
                <w:rFonts w:ascii="Arial" w:hAnsi="Arial" w:cs="Arial"/>
                <w:sz w:val="20"/>
                <w:szCs w:val="20"/>
              </w:rPr>
              <w:t>Earl F. (dba E&amp;K Elkins, Inc.)</w:t>
            </w:r>
          </w:p>
        </w:tc>
        <w:tc>
          <w:tcPr>
            <w:tcW w:w="512" w:type="pct"/>
            <w:shd w:val="clear" w:color="auto" w:fill="BFBFBF" w:themeFill="background1" w:themeFillShade="BF"/>
          </w:tcPr>
          <w:p w:rsidR="0054304A" w:rsidRPr="00CE4861" w:rsidRDefault="0054304A" w:rsidP="00A04939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CSC</w:t>
            </w:r>
          </w:p>
        </w:tc>
        <w:tc>
          <w:tcPr>
            <w:tcW w:w="330" w:type="pct"/>
            <w:shd w:val="clear" w:color="auto" w:fill="BFBFBF" w:themeFill="background1" w:themeFillShade="BF"/>
          </w:tcPr>
          <w:p w:rsidR="0054304A" w:rsidRPr="00CE4861" w:rsidRDefault="0054304A" w:rsidP="00A049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</w:t>
            </w:r>
          </w:p>
        </w:tc>
        <w:tc>
          <w:tcPr>
            <w:tcW w:w="632" w:type="pct"/>
            <w:shd w:val="clear" w:color="auto" w:fill="BFBFBF" w:themeFill="background1" w:themeFillShade="BF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828-443-2714</w:t>
            </w:r>
          </w:p>
        </w:tc>
        <w:tc>
          <w:tcPr>
            <w:tcW w:w="641" w:type="pct"/>
            <w:shd w:val="clear" w:color="auto" w:fill="BFBFBF" w:themeFill="background1" w:themeFillShade="BF"/>
          </w:tcPr>
          <w:p w:rsidR="0054304A" w:rsidRPr="00CE4861" w:rsidRDefault="005563AA" w:rsidP="00A04939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ekelkins@gmail.com</w:t>
              </w:r>
            </w:hyperlink>
          </w:p>
        </w:tc>
        <w:tc>
          <w:tcPr>
            <w:tcW w:w="609" w:type="pct"/>
            <w:shd w:val="clear" w:color="auto" w:fill="BFBFBF" w:themeFill="background1" w:themeFillShade="BF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E70975</w:t>
            </w:r>
          </w:p>
        </w:tc>
        <w:tc>
          <w:tcPr>
            <w:tcW w:w="706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 xml:space="preserve">Small 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657870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5/8/2020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 Small/Micro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1; L-1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  <w:shd w:val="clear" w:color="auto" w:fill="BFBFBF" w:themeFill="background1" w:themeFillShade="BF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Elkins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 Kathy B (dba E&amp;K Elkins, Inc.)</w:t>
            </w:r>
          </w:p>
        </w:tc>
        <w:tc>
          <w:tcPr>
            <w:tcW w:w="512" w:type="pct"/>
            <w:shd w:val="clear" w:color="auto" w:fill="BFBFBF" w:themeFill="background1" w:themeFillShade="BF"/>
          </w:tcPr>
          <w:p w:rsidR="0054304A" w:rsidRPr="00CE4861" w:rsidRDefault="0054304A" w:rsidP="001D652F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CSC</w:t>
            </w:r>
          </w:p>
        </w:tc>
        <w:tc>
          <w:tcPr>
            <w:tcW w:w="330" w:type="pct"/>
            <w:shd w:val="clear" w:color="auto" w:fill="BFBFBF" w:themeFill="background1" w:themeFillShade="BF"/>
          </w:tcPr>
          <w:p w:rsidR="0054304A" w:rsidRPr="00CE4861" w:rsidRDefault="0054304A" w:rsidP="001D65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</w:t>
            </w:r>
          </w:p>
        </w:tc>
        <w:tc>
          <w:tcPr>
            <w:tcW w:w="632" w:type="pct"/>
            <w:shd w:val="clear" w:color="auto" w:fill="BFBFBF" w:themeFill="background1" w:themeFillShade="BF"/>
          </w:tcPr>
          <w:p w:rsidR="0054304A" w:rsidRPr="00CE4861" w:rsidRDefault="0054304A" w:rsidP="00E64DF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828-443-7900</w:t>
            </w:r>
          </w:p>
        </w:tc>
        <w:tc>
          <w:tcPr>
            <w:tcW w:w="641" w:type="pct"/>
            <w:shd w:val="clear" w:color="auto" w:fill="BFBFBF" w:themeFill="background1" w:themeFillShade="BF"/>
          </w:tcPr>
          <w:p w:rsidR="0054304A" w:rsidRPr="00CE4861" w:rsidRDefault="005563AA" w:rsidP="001D652F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ekelkins@gmail.com</w:t>
              </w:r>
            </w:hyperlink>
          </w:p>
        </w:tc>
        <w:tc>
          <w:tcPr>
            <w:tcW w:w="609" w:type="pct"/>
            <w:shd w:val="clear" w:color="auto" w:fill="BFBFBF" w:themeFill="background1" w:themeFillShade="BF"/>
          </w:tcPr>
          <w:p w:rsidR="0054304A" w:rsidRPr="00CE4861" w:rsidRDefault="0054304A" w:rsidP="001D652F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E70975</w:t>
            </w:r>
          </w:p>
        </w:tc>
        <w:tc>
          <w:tcPr>
            <w:tcW w:w="706" w:type="pct"/>
            <w:shd w:val="clear" w:color="auto" w:fill="BFBFBF" w:themeFill="background1" w:themeFillShade="BF"/>
          </w:tcPr>
          <w:p w:rsidR="0054304A" w:rsidRDefault="0054304A" w:rsidP="001D652F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 xml:space="preserve">Small 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657870</w:t>
            </w:r>
          </w:p>
          <w:p w:rsidR="0054304A" w:rsidRPr="002A6829" w:rsidRDefault="0054304A" w:rsidP="002A6829">
            <w:pPr>
              <w:rPr>
                <w:rFonts w:ascii="Arial" w:hAnsi="Arial" w:cs="Arial"/>
                <w:sz w:val="20"/>
                <w:szCs w:val="20"/>
              </w:rPr>
            </w:pPr>
            <w:r w:rsidRPr="002A6829">
              <w:rPr>
                <w:rFonts w:ascii="Arial" w:hAnsi="Arial" w:cs="Arial"/>
                <w:sz w:val="20"/>
                <w:szCs w:val="20"/>
              </w:rPr>
              <w:t>Expires 5/8/2020</w:t>
            </w:r>
          </w:p>
          <w:p w:rsidR="0054304A" w:rsidRPr="002A6829" w:rsidRDefault="0054304A" w:rsidP="002A6829">
            <w:pPr>
              <w:rPr>
                <w:rFonts w:ascii="Arial" w:hAnsi="Arial" w:cs="Arial"/>
                <w:sz w:val="20"/>
                <w:szCs w:val="20"/>
              </w:rPr>
            </w:pPr>
            <w:r w:rsidRPr="002A6829">
              <w:rPr>
                <w:rFonts w:ascii="Arial" w:hAnsi="Arial" w:cs="Arial"/>
                <w:sz w:val="20"/>
                <w:szCs w:val="20"/>
              </w:rPr>
              <w:t>Pending Small/Micro</w:t>
            </w:r>
          </w:p>
          <w:p w:rsidR="0054304A" w:rsidRPr="00CE4861" w:rsidRDefault="0054304A" w:rsidP="001D65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" w:type="pct"/>
          </w:tcPr>
          <w:p w:rsidR="0054304A" w:rsidRPr="00CE4861" w:rsidRDefault="0054304A" w:rsidP="001D652F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1; L-2</w:t>
            </w:r>
          </w:p>
        </w:tc>
        <w:tc>
          <w:tcPr>
            <w:tcW w:w="481" w:type="pct"/>
          </w:tcPr>
          <w:p w:rsidR="0054304A" w:rsidRPr="00CE4861" w:rsidRDefault="0054304A" w:rsidP="001D652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Romp, Christine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860-480-0004</w:t>
            </w:r>
          </w:p>
        </w:tc>
        <w:tc>
          <w:tcPr>
            <w:tcW w:w="641" w:type="pct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cmromp@gmail.com</w:t>
              </w:r>
            </w:hyperlink>
          </w:p>
        </w:tc>
        <w:tc>
          <w:tcPr>
            <w:tcW w:w="609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VS0000055305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2A6829">
              <w:rPr>
                <w:rFonts w:ascii="Arial" w:hAnsi="Arial" w:cs="Arial"/>
                <w:sz w:val="20"/>
                <w:szCs w:val="20"/>
              </w:rPr>
              <w:t xml:space="preserve">Small/Micro/Woman- owned </w:t>
            </w:r>
            <w:r>
              <w:rPr>
                <w:rFonts w:ascii="Arial" w:hAnsi="Arial" w:cs="Arial"/>
                <w:sz w:val="20"/>
                <w:szCs w:val="20"/>
              </w:rPr>
              <w:t>#686284 Expires 9/12/2024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1; L-2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Thomas, Jerome</w:t>
            </w:r>
          </w:p>
        </w:tc>
        <w:tc>
          <w:tcPr>
            <w:tcW w:w="512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</w:t>
            </w:r>
          </w:p>
        </w:tc>
        <w:tc>
          <w:tcPr>
            <w:tcW w:w="632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540-267-5111</w:t>
            </w:r>
          </w:p>
        </w:tc>
        <w:tc>
          <w:tcPr>
            <w:tcW w:w="641" w:type="pct"/>
            <w:shd w:val="clear" w:color="auto" w:fill="BFBFBF" w:themeFill="background1" w:themeFillShade="BF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Jthomas6@radford.edu</w:t>
              </w:r>
            </w:hyperlink>
          </w:p>
        </w:tc>
        <w:tc>
          <w:tcPr>
            <w:tcW w:w="609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VS0000056121</w:t>
            </w:r>
          </w:p>
        </w:tc>
        <w:tc>
          <w:tcPr>
            <w:tcW w:w="706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 Small #813299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  <w:shd w:val="clear" w:color="auto" w:fill="BFBFBF" w:themeFill="background1" w:themeFillShade="BF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Walsworth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Shauna </w:t>
            </w:r>
          </w:p>
        </w:tc>
        <w:tc>
          <w:tcPr>
            <w:tcW w:w="512" w:type="pct"/>
          </w:tcPr>
          <w:p w:rsidR="0054304A" w:rsidRPr="00CE4861" w:rsidRDefault="0054304A" w:rsidP="00011493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NIC-A</w:t>
            </w:r>
          </w:p>
        </w:tc>
        <w:tc>
          <w:tcPr>
            <w:tcW w:w="330" w:type="pct"/>
          </w:tcPr>
          <w:p w:rsidR="0054304A" w:rsidRPr="00CE4861" w:rsidRDefault="0054304A" w:rsidP="0001149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</w:t>
            </w:r>
          </w:p>
        </w:tc>
        <w:tc>
          <w:tcPr>
            <w:tcW w:w="63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423-612-1745</w:t>
            </w:r>
          </w:p>
        </w:tc>
        <w:tc>
          <w:tcPr>
            <w:tcW w:w="641" w:type="pct"/>
          </w:tcPr>
          <w:p w:rsidR="0054304A" w:rsidRPr="00CE4861" w:rsidRDefault="005563AA" w:rsidP="00011493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shwalsworth@yahoo.com</w:t>
              </w:r>
            </w:hyperlink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VS0000055340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2A6829">
              <w:rPr>
                <w:rFonts w:ascii="Arial" w:hAnsi="Arial" w:cs="Arial"/>
                <w:sz w:val="20"/>
                <w:szCs w:val="20"/>
              </w:rPr>
              <w:t xml:space="preserve">Small/Micro/Woman- owned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809110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1/23/2025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Wharton-Stacey, Amanda</w:t>
            </w:r>
          </w:p>
        </w:tc>
        <w:tc>
          <w:tcPr>
            <w:tcW w:w="51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</w:t>
            </w:r>
          </w:p>
        </w:tc>
        <w:tc>
          <w:tcPr>
            <w:tcW w:w="63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760-277-5634</w:t>
            </w:r>
          </w:p>
        </w:tc>
        <w:tc>
          <w:tcPr>
            <w:tcW w:w="641" w:type="pct"/>
          </w:tcPr>
          <w:p w:rsidR="0054304A" w:rsidRPr="00CE4861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Arw.stacey@gmail.com</w:t>
              </w:r>
            </w:hyperlink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VS0000077656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Small/Mirco/Woman-owned #692700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7/28/2022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Hangouts, GoTo Meeting, Zoom</w:t>
            </w:r>
          </w:p>
        </w:tc>
      </w:tr>
      <w:tr w:rsidR="0054304A" w:rsidRPr="00CE4861" w:rsidTr="00F731DF">
        <w:tc>
          <w:tcPr>
            <w:tcW w:w="608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Angeli, Lia</w:t>
            </w:r>
          </w:p>
        </w:tc>
        <w:tc>
          <w:tcPr>
            <w:tcW w:w="512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</w:t>
            </w:r>
          </w:p>
        </w:tc>
        <w:tc>
          <w:tcPr>
            <w:tcW w:w="632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757-770-8854</w:t>
            </w:r>
          </w:p>
        </w:tc>
        <w:tc>
          <w:tcPr>
            <w:tcW w:w="641" w:type="pct"/>
            <w:shd w:val="clear" w:color="auto" w:fill="FFFF00"/>
          </w:tcPr>
          <w:p w:rsidR="0054304A" w:rsidRPr="00CE4861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handsupint@gmail.com</w:t>
              </w:r>
            </w:hyperlink>
          </w:p>
        </w:tc>
        <w:tc>
          <w:tcPr>
            <w:tcW w:w="609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VS0000088293</w:t>
            </w:r>
          </w:p>
        </w:tc>
        <w:tc>
          <w:tcPr>
            <w:tcW w:w="706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481" w:type="pct"/>
            <w:shd w:val="clear" w:color="auto" w:fill="FFFF00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1; L-1</w:t>
            </w:r>
          </w:p>
        </w:tc>
        <w:tc>
          <w:tcPr>
            <w:tcW w:w="481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Heath, Brooke</w:t>
            </w:r>
          </w:p>
        </w:tc>
        <w:tc>
          <w:tcPr>
            <w:tcW w:w="512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</w:t>
            </w:r>
          </w:p>
        </w:tc>
        <w:tc>
          <w:tcPr>
            <w:tcW w:w="632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757-515-1939</w:t>
            </w:r>
          </w:p>
        </w:tc>
        <w:tc>
          <w:tcPr>
            <w:tcW w:w="641" w:type="pct"/>
            <w:shd w:val="clear" w:color="auto" w:fill="FFFF00"/>
          </w:tcPr>
          <w:p w:rsidR="0054304A" w:rsidRPr="00C13B1C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 w:rsidR="0054304A" w:rsidRPr="00C13B1C">
                <w:rPr>
                  <w:rStyle w:val="Hyperlink"/>
                  <w:rFonts w:ascii="Arial" w:hAnsi="Arial" w:cs="Arial"/>
                  <w:sz w:val="20"/>
                  <w:szCs w:val="20"/>
                </w:rPr>
                <w:t>brookeheath@me.com</w:t>
              </w:r>
            </w:hyperlink>
          </w:p>
        </w:tc>
        <w:tc>
          <w:tcPr>
            <w:tcW w:w="609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VS0000086846</w:t>
            </w:r>
          </w:p>
        </w:tc>
        <w:tc>
          <w:tcPr>
            <w:tcW w:w="706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481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Heath, Theresa</w:t>
            </w:r>
          </w:p>
        </w:tc>
        <w:tc>
          <w:tcPr>
            <w:tcW w:w="512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NIC-M; CI/CT; SC:L</w:t>
            </w:r>
          </w:p>
        </w:tc>
        <w:tc>
          <w:tcPr>
            <w:tcW w:w="330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</w:t>
            </w:r>
          </w:p>
        </w:tc>
        <w:tc>
          <w:tcPr>
            <w:tcW w:w="632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757-701-4535</w:t>
            </w:r>
          </w:p>
        </w:tc>
        <w:tc>
          <w:tcPr>
            <w:tcW w:w="641" w:type="pct"/>
            <w:shd w:val="clear" w:color="auto" w:fill="FFFF00"/>
          </w:tcPr>
          <w:p w:rsidR="0054304A" w:rsidRDefault="005563AA" w:rsidP="002D61AE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="0054304A" w:rsidRPr="008815B6">
                <w:rPr>
                  <w:rStyle w:val="Hyperlink"/>
                  <w:rFonts w:ascii="Arial" w:hAnsi="Arial" w:cs="Arial"/>
                  <w:sz w:val="20"/>
                  <w:szCs w:val="20"/>
                </w:rPr>
                <w:t>Terrysigns4u@cox.net</w:t>
              </w:r>
            </w:hyperlink>
          </w:p>
        </w:tc>
        <w:tc>
          <w:tcPr>
            <w:tcW w:w="609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E26354</w:t>
            </w:r>
          </w:p>
        </w:tc>
        <w:tc>
          <w:tcPr>
            <w:tcW w:w="706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481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1; L-2</w:t>
            </w:r>
          </w:p>
        </w:tc>
        <w:tc>
          <w:tcPr>
            <w:tcW w:w="481" w:type="pct"/>
            <w:shd w:val="clear" w:color="auto" w:fill="FFFF00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Zoom; Google Duo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North, Deborah</w:t>
            </w:r>
          </w:p>
        </w:tc>
        <w:tc>
          <w:tcPr>
            <w:tcW w:w="51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NIC</w:t>
            </w:r>
          </w:p>
        </w:tc>
        <w:tc>
          <w:tcPr>
            <w:tcW w:w="330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</w:t>
            </w:r>
          </w:p>
        </w:tc>
        <w:tc>
          <w:tcPr>
            <w:tcW w:w="632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757-291-4632</w:t>
            </w:r>
          </w:p>
        </w:tc>
        <w:tc>
          <w:tcPr>
            <w:tcW w:w="641" w:type="pct"/>
          </w:tcPr>
          <w:p w:rsidR="0054304A" w:rsidRDefault="005563AA" w:rsidP="002D61AE">
            <w:hyperlink r:id="rId41" w:history="1">
              <w:r w:rsidR="0054304A" w:rsidRPr="00CA0AEA">
                <w:rPr>
                  <w:rStyle w:val="Hyperlink"/>
                </w:rPr>
                <w:t>northling@verizon.net</w:t>
              </w:r>
            </w:hyperlink>
          </w:p>
        </w:tc>
        <w:tc>
          <w:tcPr>
            <w:tcW w:w="609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VS0000020818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A76E7">
              <w:rPr>
                <w:rFonts w:ascii="Arial" w:hAnsi="Arial" w:cs="Arial"/>
                <w:sz w:val="20"/>
                <w:szCs w:val="20"/>
              </w:rPr>
              <w:t xml:space="preserve">Small/Micro/Woman- owned </w:t>
            </w:r>
            <w:r>
              <w:rPr>
                <w:rFonts w:ascii="Arial" w:hAnsi="Arial" w:cs="Arial"/>
                <w:sz w:val="20"/>
                <w:szCs w:val="20"/>
              </w:rPr>
              <w:t>#676488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1/12/2024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Default="0054304A" w:rsidP="000A31BC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Smith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CE4861">
              <w:rPr>
                <w:rFonts w:ascii="Arial" w:hAnsi="Arial" w:cs="Arial"/>
                <w:sz w:val="20"/>
                <w:szCs w:val="20"/>
              </w:rPr>
              <w:t>Sabrina</w:t>
            </w:r>
          </w:p>
          <w:p w:rsidR="0054304A" w:rsidRPr="00CE4861" w:rsidRDefault="0054304A" w:rsidP="000A31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Dba STS Interpreting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512" w:type="pct"/>
          </w:tcPr>
          <w:p w:rsidR="0054304A" w:rsidRPr="00CE4861" w:rsidRDefault="0054304A" w:rsidP="002900F2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CI/CT; NIC-M</w:t>
            </w:r>
          </w:p>
        </w:tc>
        <w:tc>
          <w:tcPr>
            <w:tcW w:w="330" w:type="pct"/>
          </w:tcPr>
          <w:p w:rsidR="0054304A" w:rsidRPr="00CE4861" w:rsidRDefault="0054304A" w:rsidP="002900F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</w:t>
            </w:r>
          </w:p>
        </w:tc>
        <w:tc>
          <w:tcPr>
            <w:tcW w:w="632" w:type="pct"/>
          </w:tcPr>
          <w:p w:rsidR="0054304A" w:rsidRPr="00CE4861" w:rsidRDefault="0054304A" w:rsidP="002900F2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757-277-8831</w:t>
            </w:r>
          </w:p>
        </w:tc>
        <w:tc>
          <w:tcPr>
            <w:tcW w:w="641" w:type="pct"/>
          </w:tcPr>
          <w:p w:rsidR="0054304A" w:rsidRPr="00CE4861" w:rsidRDefault="005563AA" w:rsidP="002900F2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Sabrina_terp4u@yahoo.com</w:t>
              </w:r>
            </w:hyperlink>
            <w:r w:rsidR="0054304A" w:rsidRPr="00CE486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VS0000006255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Small/Micro #675984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2/12/2025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1; L-1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0A31BC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Anderson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Sharon </w:t>
            </w:r>
          </w:p>
        </w:tc>
        <w:tc>
          <w:tcPr>
            <w:tcW w:w="512" w:type="pct"/>
          </w:tcPr>
          <w:p w:rsidR="0054304A" w:rsidRPr="00CE4861" w:rsidRDefault="0054304A" w:rsidP="00AD21E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NIC; IC/TC</w:t>
            </w:r>
          </w:p>
        </w:tc>
        <w:tc>
          <w:tcPr>
            <w:tcW w:w="330" w:type="pct"/>
          </w:tcPr>
          <w:p w:rsidR="0054304A" w:rsidRPr="00CE4861" w:rsidRDefault="0054304A" w:rsidP="00AD21E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Valley</w:t>
            </w:r>
          </w:p>
        </w:tc>
        <w:tc>
          <w:tcPr>
            <w:tcW w:w="63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757-572-8041</w:t>
            </w:r>
          </w:p>
        </w:tc>
        <w:tc>
          <w:tcPr>
            <w:tcW w:w="641" w:type="pct"/>
          </w:tcPr>
          <w:p w:rsidR="0054304A" w:rsidRPr="00CE4861" w:rsidRDefault="005563AA" w:rsidP="00A40F24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 w:rsidR="0054304A" w:rsidRPr="00326DC6">
                <w:rPr>
                  <w:rStyle w:val="Hyperlink"/>
                  <w:rFonts w:ascii="Arial" w:hAnsi="Arial" w:cs="Arial"/>
                  <w:sz w:val="20"/>
                  <w:szCs w:val="20"/>
                </w:rPr>
                <w:t>Sharonanderson468@gmail.com</w:t>
              </w:r>
            </w:hyperlink>
            <w:r w:rsidR="0054304A" w:rsidRPr="00CE4861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VS0000131056</w:t>
            </w:r>
          </w:p>
        </w:tc>
        <w:tc>
          <w:tcPr>
            <w:tcW w:w="706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Small/Woman-Owned</w:t>
            </w:r>
          </w:p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#712940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10/24/2023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1; L-1</w:t>
            </w:r>
          </w:p>
        </w:tc>
        <w:tc>
          <w:tcPr>
            <w:tcW w:w="481" w:type="pct"/>
          </w:tcPr>
          <w:p w:rsidR="0054304A" w:rsidRPr="00CE4861" w:rsidRDefault="00AA1B74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Google Meet; Zoom; others as necessary. 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Anthony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 Jo </w:t>
            </w:r>
          </w:p>
        </w:tc>
        <w:tc>
          <w:tcPr>
            <w:tcW w:w="512" w:type="pct"/>
          </w:tcPr>
          <w:p w:rsidR="0054304A" w:rsidRPr="00CE4861" w:rsidRDefault="0054304A" w:rsidP="00CE4861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CSC</w:t>
            </w:r>
          </w:p>
        </w:tc>
        <w:tc>
          <w:tcPr>
            <w:tcW w:w="330" w:type="pct"/>
          </w:tcPr>
          <w:p w:rsidR="0054304A" w:rsidRPr="00CE4861" w:rsidRDefault="0054304A" w:rsidP="00CE4861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Valley</w:t>
            </w:r>
          </w:p>
        </w:tc>
        <w:tc>
          <w:tcPr>
            <w:tcW w:w="63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540-569-6895</w:t>
            </w:r>
          </w:p>
        </w:tc>
        <w:tc>
          <w:tcPr>
            <w:tcW w:w="641" w:type="pct"/>
          </w:tcPr>
          <w:p w:rsidR="0054304A" w:rsidRPr="00CE4861" w:rsidRDefault="005563AA" w:rsidP="00CE4861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Jo.b.anthony0717@gmail.com</w:t>
              </w:r>
            </w:hyperlink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E25087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A76E7">
              <w:rPr>
                <w:rFonts w:ascii="Arial" w:hAnsi="Arial" w:cs="Arial"/>
                <w:sz w:val="20"/>
                <w:szCs w:val="20"/>
              </w:rPr>
              <w:t xml:space="preserve">Small/Micro/Woman- owned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657866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7/17/2022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; L-1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Zoom Meeting</w:t>
            </w: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Bradley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 Judy J. </w:t>
            </w:r>
          </w:p>
        </w:tc>
        <w:tc>
          <w:tcPr>
            <w:tcW w:w="512" w:type="pct"/>
          </w:tcPr>
          <w:p w:rsidR="0054304A" w:rsidRPr="00CE4861" w:rsidRDefault="0054304A" w:rsidP="00CE4861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CI/CT</w:t>
            </w:r>
          </w:p>
        </w:tc>
        <w:tc>
          <w:tcPr>
            <w:tcW w:w="330" w:type="pct"/>
          </w:tcPr>
          <w:p w:rsidR="0054304A" w:rsidRPr="00CE4861" w:rsidRDefault="0054304A" w:rsidP="00CE4861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Valley</w:t>
            </w:r>
          </w:p>
        </w:tc>
        <w:tc>
          <w:tcPr>
            <w:tcW w:w="632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571-334-4767</w:t>
            </w:r>
          </w:p>
        </w:tc>
        <w:tc>
          <w:tcPr>
            <w:tcW w:w="641" w:type="pct"/>
          </w:tcPr>
          <w:p w:rsidR="0054304A" w:rsidRPr="00CE4861" w:rsidRDefault="005563AA" w:rsidP="00CE4861">
            <w:pPr>
              <w:rPr>
                <w:rFonts w:ascii="Arial" w:hAnsi="Arial" w:cs="Arial"/>
                <w:sz w:val="20"/>
                <w:szCs w:val="20"/>
              </w:rPr>
            </w:pPr>
            <w:hyperlink r:id="rId45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Jjlove57@gmail.com</w:t>
              </w:r>
            </w:hyperlink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VS0000062531</w:t>
            </w:r>
          </w:p>
        </w:tc>
        <w:tc>
          <w:tcPr>
            <w:tcW w:w="706" w:type="pct"/>
          </w:tcPr>
          <w:p w:rsidR="0054304A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A76E7">
              <w:rPr>
                <w:rFonts w:ascii="Arial" w:hAnsi="Arial" w:cs="Arial"/>
                <w:sz w:val="20"/>
                <w:szCs w:val="20"/>
              </w:rPr>
              <w:t xml:space="preserve">Small/Micro/Woman- owned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687203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1/1/2025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04A" w:rsidRPr="00CE4861" w:rsidTr="00F731DF">
        <w:tc>
          <w:tcPr>
            <w:tcW w:w="608" w:type="pct"/>
          </w:tcPr>
          <w:p w:rsidR="0054304A" w:rsidRPr="00CE4861" w:rsidRDefault="0054304A" w:rsidP="005C12C0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Cook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CE4861">
              <w:rPr>
                <w:rFonts w:ascii="Arial" w:hAnsi="Arial" w:cs="Arial"/>
                <w:sz w:val="20"/>
                <w:szCs w:val="20"/>
              </w:rPr>
              <w:t xml:space="preserve"> Elizabeth Mary Caragliano </w:t>
            </w:r>
          </w:p>
        </w:tc>
        <w:tc>
          <w:tcPr>
            <w:tcW w:w="512" w:type="pct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NAD V</w:t>
            </w:r>
          </w:p>
        </w:tc>
        <w:tc>
          <w:tcPr>
            <w:tcW w:w="330" w:type="pct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Valley</w:t>
            </w:r>
          </w:p>
        </w:tc>
        <w:tc>
          <w:tcPr>
            <w:tcW w:w="632" w:type="pct"/>
          </w:tcPr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540-256-1902</w:t>
            </w:r>
          </w:p>
        </w:tc>
        <w:tc>
          <w:tcPr>
            <w:tcW w:w="641" w:type="pct"/>
          </w:tcPr>
          <w:p w:rsidR="0054304A" w:rsidRPr="00CE4861" w:rsidRDefault="005563AA" w:rsidP="0079649A">
            <w:pPr>
              <w:rPr>
                <w:rFonts w:ascii="Arial" w:hAnsi="Arial" w:cs="Arial"/>
                <w:sz w:val="20"/>
                <w:szCs w:val="20"/>
              </w:rPr>
            </w:pPr>
            <w:hyperlink r:id="rId46" w:history="1">
              <w:r w:rsidR="0054304A" w:rsidRPr="00CE4861">
                <w:rPr>
                  <w:rStyle w:val="Hyperlink"/>
                  <w:rFonts w:ascii="Arial" w:hAnsi="Arial" w:cs="Arial"/>
                  <w:sz w:val="20"/>
                  <w:szCs w:val="20"/>
                </w:rPr>
                <w:t>Elizabeth.cook59@gmail.com</w:t>
              </w:r>
            </w:hyperlink>
          </w:p>
        </w:tc>
        <w:tc>
          <w:tcPr>
            <w:tcW w:w="609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E38489</w:t>
            </w:r>
          </w:p>
        </w:tc>
        <w:tc>
          <w:tcPr>
            <w:tcW w:w="706" w:type="pct"/>
          </w:tcPr>
          <w:p w:rsidR="0054304A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 xml:space="preserve">Small/Micro/Woman- owned </w:t>
            </w:r>
            <w:r>
              <w:rPr>
                <w:rFonts w:ascii="Arial" w:hAnsi="Arial" w:cs="Arial"/>
                <w:sz w:val="20"/>
                <w:szCs w:val="20"/>
              </w:rPr>
              <w:t>#</w:t>
            </w:r>
            <w:r w:rsidRPr="00CE4861">
              <w:rPr>
                <w:rFonts w:ascii="Arial" w:hAnsi="Arial" w:cs="Arial"/>
                <w:sz w:val="20"/>
                <w:szCs w:val="20"/>
              </w:rPr>
              <w:t>657893</w:t>
            </w:r>
          </w:p>
          <w:p w:rsidR="0054304A" w:rsidRPr="00CE4861" w:rsidRDefault="0054304A" w:rsidP="007964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Expires 4/10/2024</w:t>
            </w:r>
          </w:p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  <w:r w:rsidRPr="00CE4861">
              <w:rPr>
                <w:rFonts w:ascii="Arial" w:hAnsi="Arial" w:cs="Arial"/>
                <w:sz w:val="20"/>
                <w:szCs w:val="20"/>
              </w:rPr>
              <w:t>1; L-1</w:t>
            </w:r>
          </w:p>
        </w:tc>
        <w:tc>
          <w:tcPr>
            <w:tcW w:w="481" w:type="pct"/>
          </w:tcPr>
          <w:p w:rsidR="0054304A" w:rsidRPr="00CE4861" w:rsidRDefault="0054304A" w:rsidP="002D61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2043A" w:rsidRPr="00CE4861" w:rsidRDefault="00A2043A" w:rsidP="006D4509">
      <w:pPr>
        <w:rPr>
          <w:rFonts w:ascii="Arial" w:hAnsi="Arial" w:cs="Arial"/>
          <w:sz w:val="20"/>
          <w:szCs w:val="20"/>
        </w:rPr>
      </w:pPr>
    </w:p>
    <w:sectPr w:rsidR="00A2043A" w:rsidRPr="00CE4861" w:rsidSect="00290FE3">
      <w:headerReference w:type="default" r:id="rId47"/>
      <w:footerReference w:type="default" r:id="rId48"/>
      <w:headerReference w:type="first" r:id="rId49"/>
      <w:footerReference w:type="first" r:id="rId50"/>
      <w:pgSz w:w="15840" w:h="12240" w:orient="landscape" w:code="1"/>
      <w:pgMar w:top="2304" w:right="936" w:bottom="1440" w:left="936" w:header="936" w:footer="9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3AA" w:rsidRDefault="005563AA">
      <w:r>
        <w:separator/>
      </w:r>
    </w:p>
    <w:p w:rsidR="005563AA" w:rsidRDefault="005563AA"/>
  </w:endnote>
  <w:endnote w:type="continuationSeparator" w:id="0">
    <w:p w:rsidR="005563AA" w:rsidRDefault="005563AA">
      <w:r>
        <w:continuationSeparator/>
      </w:r>
    </w:p>
    <w:p w:rsidR="005563AA" w:rsidRDefault="005563A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3AEA" w:rsidRPr="000C217B" w:rsidRDefault="00FF6481" w:rsidP="007D64B1">
    <w:pPr>
      <w:pStyle w:val="Footer"/>
      <w:shd w:val="clear" w:color="auto" w:fill="auto"/>
      <w:tabs>
        <w:tab w:val="left" w:pos="3600"/>
      </w:tabs>
      <w:rPr>
        <w:color w:val="1C314F" w:themeColor="text2"/>
      </w:rPr>
    </w:pPr>
    <w:r w:rsidRPr="000C217B">
      <w:rPr>
        <w:color w:val="1C314F" w:themeColor="text2"/>
      </w:rPr>
      <w:t xml:space="preserve">Page </w:t>
    </w:r>
    <w:r w:rsidRPr="000C217B">
      <w:rPr>
        <w:noProof w:val="0"/>
        <w:color w:val="1C314F" w:themeColor="text2"/>
      </w:rPr>
      <w:fldChar w:fldCharType="begin"/>
    </w:r>
    <w:r w:rsidRPr="000C217B">
      <w:rPr>
        <w:color w:val="1C314F" w:themeColor="text2"/>
      </w:rPr>
      <w:instrText xml:space="preserve"> PAGE   \* MERGEFORMAT </w:instrText>
    </w:r>
    <w:r w:rsidRPr="000C217B">
      <w:rPr>
        <w:noProof w:val="0"/>
        <w:color w:val="1C314F" w:themeColor="text2"/>
      </w:rPr>
      <w:fldChar w:fldCharType="separate"/>
    </w:r>
    <w:r w:rsidR="009A1021">
      <w:rPr>
        <w:color w:val="1C314F" w:themeColor="text2"/>
      </w:rPr>
      <w:t>1</w:t>
    </w:r>
    <w:r w:rsidRPr="000C217B">
      <w:rPr>
        <w:color w:val="1C314F" w:themeColor="text2"/>
      </w:rPr>
      <w:fldChar w:fldCharType="end"/>
    </w:r>
    <w:r w:rsidR="007D64B1">
      <w:rPr>
        <w:color w:val="1C314F" w:themeColor="text2"/>
      </w:rPr>
      <w:tab/>
      <w:t xml:space="preserve">Color kEY:  </w:t>
    </w:r>
    <w:r w:rsidR="007D64B1" w:rsidRPr="007D64B1">
      <w:rPr>
        <w:color w:val="1C314F" w:themeColor="text2"/>
        <w:highlight w:val="lightGray"/>
      </w:rPr>
      <w:t>SWAM/mirco PENDING</w:t>
    </w:r>
    <w:r w:rsidR="007D64B1">
      <w:rPr>
        <w:color w:val="1C314F" w:themeColor="text2"/>
      </w:rPr>
      <w:t xml:space="preserve">  </w:t>
    </w:r>
    <w:r w:rsidR="007D64B1" w:rsidRPr="007D64B1">
      <w:rPr>
        <w:color w:val="1C314F" w:themeColor="text2"/>
        <w:highlight w:val="yellow"/>
      </w:rPr>
      <w:t>No SWAM/Micro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E39" w:rsidRPr="00CA76E7" w:rsidRDefault="002E0E39" w:rsidP="00CA76E7">
    <w:pPr>
      <w:pStyle w:val="Footer"/>
      <w:shd w:val="clear" w:color="auto" w:fill="auto"/>
      <w:tabs>
        <w:tab w:val="left" w:pos="1968"/>
      </w:tabs>
      <w:rPr>
        <w:color w:val="1C314F" w:themeColor="text2"/>
      </w:rPr>
    </w:pPr>
    <w:r>
      <w:rPr>
        <w:lang w:eastAsia="en-US"/>
      </w:rPr>
      <mc:AlternateContent>
        <mc:Choice Requires="wps">
          <w:drawing>
            <wp:anchor distT="0" distB="0" distL="114300" distR="114300" simplePos="0" relativeHeight="251658240" behindDoc="0" locked="1" layoutInCell="1" allowOverlap="1">
              <wp:simplePos x="0" y="0"/>
              <wp:positionH relativeFrom="margin">
                <wp:posOffset>0</wp:posOffset>
              </wp:positionH>
              <mc:AlternateContent>
                <mc:Choice Requires="wp14">
                  <wp:positionV relativeFrom="page">
                    <wp14:pctPosVOffset>88900</wp14:pctPosVOffset>
                  </wp:positionV>
                </mc:Choice>
                <mc:Fallback>
                  <wp:positionV relativeFrom="page">
                    <wp:posOffset>6909435</wp:posOffset>
                  </wp:positionV>
                </mc:Fallback>
              </mc:AlternateContent>
              <wp:extent cx="8869680" cy="265176"/>
              <wp:effectExtent l="0" t="0" r="0" b="1905"/>
              <wp:wrapNone/>
              <wp:docPr id="1" name="Rectangle 1" descr="First page footer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869680" cy="26517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7DC7205" id="Rectangle 1" o:spid="_x0000_s1026" alt="First page footer rectangle" style="position:absolute;margin-left:0;margin-top:0;width:698.4pt;height:20.9pt;z-index:251658240;visibility:visible;mso-wrap-style:square;mso-width-percent:1000;mso-height-percent:0;mso-top-percent:889;mso-wrap-distance-left:9pt;mso-wrap-distance-top:0;mso-wrap-distance-right:9pt;mso-wrap-distance-bottom:0;mso-position-horizontal:absolute;mso-position-horizontal-relative:margin;mso-position-vertical-relative:page;mso-width-percent:1000;mso-height-percent:0;mso-top-percent:889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" filled="f" stroked="f" strokeweight="1pt">
              <w10:wrap anchorx="margin" anchory="page"/>
              <w10:anchorlock/>
            </v:rect>
          </w:pict>
        </mc:Fallback>
      </mc:AlternateContent>
    </w:r>
    <w:r w:rsidR="00CA76E7">
      <w:tab/>
    </w:r>
    <w:r w:rsidR="007D64B1">
      <w:t xml:space="preserve"> </w:t>
    </w:r>
    <w:r w:rsidR="007D64B1">
      <w:rPr>
        <w:color w:val="1C314F" w:themeColor="text2"/>
      </w:rPr>
      <w:t>Color k</w:t>
    </w:r>
    <w:r w:rsidR="00CA76E7">
      <w:rPr>
        <w:color w:val="1C314F" w:themeColor="text2"/>
      </w:rPr>
      <w:t xml:space="preserve">EY: </w:t>
    </w:r>
    <w:r w:rsidR="007D64B1">
      <w:rPr>
        <w:color w:val="1C314F" w:themeColor="text2"/>
      </w:rPr>
      <w:t xml:space="preserve"> </w:t>
    </w:r>
    <w:r w:rsidR="007D64B1" w:rsidRPr="007D64B1">
      <w:rPr>
        <w:color w:val="1C314F" w:themeColor="text2"/>
        <w:highlight w:val="lightGray"/>
      </w:rPr>
      <w:t>SWAM/mirco PENDING</w:t>
    </w:r>
    <w:r w:rsidR="007D64B1">
      <w:rPr>
        <w:color w:val="1C314F" w:themeColor="text2"/>
      </w:rPr>
      <w:t xml:space="preserve">  </w:t>
    </w:r>
    <w:r w:rsidR="007D64B1" w:rsidRPr="007D64B1">
      <w:rPr>
        <w:color w:val="1C314F" w:themeColor="text2"/>
        <w:highlight w:val="yellow"/>
      </w:rPr>
      <w:t>No SWAM/Micro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3AA" w:rsidRDefault="005563AA">
      <w:r>
        <w:separator/>
      </w:r>
    </w:p>
    <w:p w:rsidR="005563AA" w:rsidRDefault="005563AA"/>
  </w:footnote>
  <w:footnote w:type="continuationSeparator" w:id="0">
    <w:p w:rsidR="005563AA" w:rsidRDefault="005563AA">
      <w:r>
        <w:continuationSeparator/>
      </w:r>
    </w:p>
    <w:p w:rsidR="005563AA" w:rsidRDefault="005563A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AD0" w:rsidRDefault="00EC1AD0" w:rsidP="00872E22">
    <w:pPr>
      <w:pBdr>
        <w:top w:val="single" w:sz="4" w:space="9" w:color="000000" w:themeColor="text1"/>
        <w:left w:val="single" w:sz="4" w:space="8" w:color="000000" w:themeColor="text1"/>
        <w:bottom w:val="single" w:sz="4" w:space="11" w:color="000000" w:themeColor="text1"/>
        <w:right w:val="single" w:sz="4" w:space="8" w:color="000000" w:themeColor="text1"/>
      </w:pBdr>
      <w:spacing w:after="120"/>
      <w:ind w:left="202" w:right="202"/>
      <w:jc w:val="center"/>
      <w:rPr>
        <w:rFonts w:asciiTheme="majorHAnsi" w:eastAsiaTheme="majorEastAsia" w:hAnsiTheme="majorHAnsi" w:cstheme="majorBidi"/>
        <w:b/>
        <w:bCs/>
        <w:color w:val="15243B" w:themeColor="text2" w:themeShade="BF"/>
        <w:sz w:val="56"/>
      </w:rPr>
    </w:pPr>
    <w:r w:rsidRPr="00EC1AD0">
      <w:rPr>
        <w:rFonts w:asciiTheme="majorHAnsi" w:eastAsiaTheme="majorEastAsia" w:hAnsiTheme="majorHAnsi" w:cstheme="majorBidi"/>
        <w:b/>
        <w:bCs/>
        <w:noProof/>
        <w:color w:val="15243B" w:themeColor="text2" w:themeShade="BF"/>
        <w:sz w:val="56"/>
        <w:lang w:eastAsia="en-US"/>
      </w:rPr>
      <w:drawing>
        <wp:inline distT="0" distB="0" distL="0" distR="0">
          <wp:extent cx="2343150" cy="533792"/>
          <wp:effectExtent l="0" t="0" r="0" b="0"/>
          <wp:docPr id="10" name="Picture 10" descr="C:\Users\ldt85691\Downloads\VDDHH 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ldt85691\Downloads\VDDHH Log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7610" cy="5553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C1AD0" w:rsidRPr="00EC1AD0" w:rsidRDefault="00EC1AD0" w:rsidP="00872E22">
    <w:pPr>
      <w:pBdr>
        <w:top w:val="single" w:sz="4" w:space="9" w:color="000000" w:themeColor="text1"/>
        <w:left w:val="single" w:sz="4" w:space="8" w:color="000000" w:themeColor="text1"/>
        <w:bottom w:val="single" w:sz="4" w:space="11" w:color="000000" w:themeColor="text1"/>
        <w:right w:val="single" w:sz="4" w:space="8" w:color="000000" w:themeColor="text1"/>
      </w:pBdr>
      <w:spacing w:after="120"/>
      <w:ind w:left="202" w:right="202"/>
      <w:jc w:val="center"/>
      <w:rPr>
        <w:rFonts w:asciiTheme="majorHAnsi" w:eastAsiaTheme="majorEastAsia" w:hAnsiTheme="majorHAnsi" w:cstheme="majorBidi"/>
        <w:color w:val="1C314F" w:themeColor="text2"/>
        <w:sz w:val="32"/>
        <w:szCs w:val="32"/>
      </w:rPr>
    </w:pPr>
    <w:r w:rsidRPr="00872E22">
      <w:rPr>
        <w:rFonts w:asciiTheme="majorHAnsi" w:eastAsiaTheme="majorEastAsia" w:hAnsiTheme="majorHAnsi" w:cstheme="majorBidi"/>
        <w:b/>
        <w:bCs/>
        <w:color w:val="15243B" w:themeColor="text2" w:themeShade="BF"/>
        <w:sz w:val="32"/>
        <w:szCs w:val="32"/>
      </w:rPr>
      <w:t>VDDHH Verified Qualified Sign Language Interpreters April 2020</w:t>
    </w:r>
    <w:r w:rsidR="00872E22">
      <w:rPr>
        <w:rFonts w:asciiTheme="majorHAnsi" w:eastAsiaTheme="majorEastAsia" w:hAnsiTheme="majorHAnsi" w:cstheme="majorBidi"/>
        <w:b/>
        <w:bCs/>
        <w:color w:val="15243B" w:themeColor="text2" w:themeShade="BF"/>
        <w:sz w:val="32"/>
        <w:szCs w:val="32"/>
      </w:rPr>
      <w:t xml:space="preserve"> </w:t>
    </w:r>
    <w:r w:rsidRPr="00872E22">
      <w:rPr>
        <w:rFonts w:asciiTheme="majorHAnsi" w:eastAsiaTheme="majorEastAsia" w:hAnsiTheme="majorHAnsi" w:cstheme="majorBidi"/>
        <w:b/>
        <w:bCs/>
        <w:color w:val="15243B" w:themeColor="text2" w:themeShade="BF"/>
        <w:sz w:val="32"/>
        <w:szCs w:val="32"/>
      </w:rPr>
      <w:t>(includes VIDEO REMOTE Availability]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43A" w:rsidRPr="000C217B" w:rsidRDefault="008F35CC" w:rsidP="000C217B">
    <w:pPr>
      <w:pStyle w:val="Header"/>
      <w:shd w:val="clear" w:color="auto" w:fill="auto"/>
      <w:rPr>
        <w:color w:val="1C314F" w:themeColor="text2"/>
      </w:rPr>
    </w:pPr>
    <w:r w:rsidRPr="000C217B">
      <w:rPr>
        <w:rStyle w:val="Strong"/>
        <w:color w:val="15243B" w:themeColor="text2" w:themeShade="BF"/>
      </w:rPr>
      <w:t xml:space="preserve">VDDHH </w:t>
    </w:r>
    <w:r w:rsidR="00604058" w:rsidRPr="000C217B">
      <w:rPr>
        <w:rStyle w:val="Strong"/>
        <w:color w:val="15243B" w:themeColor="text2" w:themeShade="BF"/>
      </w:rPr>
      <w:t>Verified Qualified Sign Language Interp</w:t>
    </w:r>
    <w:r w:rsidR="00034000" w:rsidRPr="000C217B">
      <w:rPr>
        <w:rStyle w:val="Strong"/>
        <w:color w:val="15243B" w:themeColor="text2" w:themeShade="BF"/>
      </w:rPr>
      <w:t>r</w:t>
    </w:r>
    <w:r w:rsidR="00604058" w:rsidRPr="000C217B">
      <w:rPr>
        <w:rStyle w:val="Strong"/>
        <w:color w:val="15243B" w:themeColor="text2" w:themeShade="BF"/>
      </w:rPr>
      <w:t xml:space="preserve">eters </w:t>
    </w:r>
    <w:r w:rsidR="00AA1B74">
      <w:rPr>
        <w:rStyle w:val="Strong"/>
        <w:color w:val="15243B" w:themeColor="text2" w:themeShade="BF"/>
      </w:rPr>
      <w:t>April</w:t>
    </w:r>
    <w:r w:rsidR="00317750">
      <w:rPr>
        <w:rStyle w:val="Strong"/>
        <w:color w:val="15243B" w:themeColor="text2" w:themeShade="BF"/>
      </w:rPr>
      <w:t xml:space="preserve"> 2020</w:t>
    </w:r>
    <w:r w:rsidR="00AA1B74">
      <w:rPr>
        <w:rStyle w:val="Strong"/>
        <w:color w:val="15243B" w:themeColor="text2" w:themeShade="BF"/>
      </w:rPr>
      <w:t xml:space="preserve"> (includes VIDEO REMOTE Availability]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058"/>
    <w:rsid w:val="00011493"/>
    <w:rsid w:val="00024231"/>
    <w:rsid w:val="00034000"/>
    <w:rsid w:val="00046FF2"/>
    <w:rsid w:val="000504C3"/>
    <w:rsid w:val="00060923"/>
    <w:rsid w:val="000A31BC"/>
    <w:rsid w:val="000C217B"/>
    <w:rsid w:val="001101BB"/>
    <w:rsid w:val="00140BB1"/>
    <w:rsid w:val="00146137"/>
    <w:rsid w:val="00197C54"/>
    <w:rsid w:val="001C4C33"/>
    <w:rsid w:val="001D3BB8"/>
    <w:rsid w:val="001F15FF"/>
    <w:rsid w:val="002900F2"/>
    <w:rsid w:val="00290FE3"/>
    <w:rsid w:val="002A6829"/>
    <w:rsid w:val="002C0E8B"/>
    <w:rsid w:val="002C3910"/>
    <w:rsid w:val="002D61AE"/>
    <w:rsid w:val="002E0E39"/>
    <w:rsid w:val="00317750"/>
    <w:rsid w:val="00324013"/>
    <w:rsid w:val="00353AB8"/>
    <w:rsid w:val="00383C4C"/>
    <w:rsid w:val="003B343A"/>
    <w:rsid w:val="003E35AB"/>
    <w:rsid w:val="004526AC"/>
    <w:rsid w:val="0045369D"/>
    <w:rsid w:val="00484D7F"/>
    <w:rsid w:val="004915E4"/>
    <w:rsid w:val="00500A02"/>
    <w:rsid w:val="0054304A"/>
    <w:rsid w:val="005521DD"/>
    <w:rsid w:val="005563AA"/>
    <w:rsid w:val="00580ABD"/>
    <w:rsid w:val="005C12C0"/>
    <w:rsid w:val="005C244B"/>
    <w:rsid w:val="00604058"/>
    <w:rsid w:val="0061126A"/>
    <w:rsid w:val="0067557A"/>
    <w:rsid w:val="006823BF"/>
    <w:rsid w:val="006964DB"/>
    <w:rsid w:val="006D4509"/>
    <w:rsid w:val="006E772E"/>
    <w:rsid w:val="007502EE"/>
    <w:rsid w:val="0078680D"/>
    <w:rsid w:val="00793CB7"/>
    <w:rsid w:val="0079649A"/>
    <w:rsid w:val="00796581"/>
    <w:rsid w:val="007A243C"/>
    <w:rsid w:val="007B1F70"/>
    <w:rsid w:val="007C1E53"/>
    <w:rsid w:val="007D64B1"/>
    <w:rsid w:val="007E0D39"/>
    <w:rsid w:val="007F5332"/>
    <w:rsid w:val="00833A36"/>
    <w:rsid w:val="008663AF"/>
    <w:rsid w:val="00872E22"/>
    <w:rsid w:val="00885DAB"/>
    <w:rsid w:val="008B1CDA"/>
    <w:rsid w:val="008B4382"/>
    <w:rsid w:val="008C758B"/>
    <w:rsid w:val="008F35CC"/>
    <w:rsid w:val="0091320D"/>
    <w:rsid w:val="00943FC0"/>
    <w:rsid w:val="0095147D"/>
    <w:rsid w:val="0097320F"/>
    <w:rsid w:val="009A1021"/>
    <w:rsid w:val="009D4BC7"/>
    <w:rsid w:val="009D7550"/>
    <w:rsid w:val="009F144A"/>
    <w:rsid w:val="009F411E"/>
    <w:rsid w:val="00A00FA0"/>
    <w:rsid w:val="00A04939"/>
    <w:rsid w:val="00A2043A"/>
    <w:rsid w:val="00A269F5"/>
    <w:rsid w:val="00A40F24"/>
    <w:rsid w:val="00AA1B74"/>
    <w:rsid w:val="00AD21EA"/>
    <w:rsid w:val="00B82067"/>
    <w:rsid w:val="00B83AEA"/>
    <w:rsid w:val="00BA19A7"/>
    <w:rsid w:val="00BC4279"/>
    <w:rsid w:val="00C04337"/>
    <w:rsid w:val="00C13B1C"/>
    <w:rsid w:val="00C32E57"/>
    <w:rsid w:val="00C34849"/>
    <w:rsid w:val="00CA76E7"/>
    <w:rsid w:val="00CE4861"/>
    <w:rsid w:val="00D031EE"/>
    <w:rsid w:val="00D126B3"/>
    <w:rsid w:val="00D46169"/>
    <w:rsid w:val="00D95096"/>
    <w:rsid w:val="00DA387E"/>
    <w:rsid w:val="00DA775C"/>
    <w:rsid w:val="00DB71F2"/>
    <w:rsid w:val="00DD230B"/>
    <w:rsid w:val="00DD23EA"/>
    <w:rsid w:val="00DF2A38"/>
    <w:rsid w:val="00E16CDC"/>
    <w:rsid w:val="00E44BA4"/>
    <w:rsid w:val="00E64DFE"/>
    <w:rsid w:val="00EC1AD0"/>
    <w:rsid w:val="00ED37BF"/>
    <w:rsid w:val="00EF0288"/>
    <w:rsid w:val="00F35B38"/>
    <w:rsid w:val="00F43754"/>
    <w:rsid w:val="00F60414"/>
    <w:rsid w:val="00F731DF"/>
    <w:rsid w:val="00F77251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9AB8A50-5DF1-485B-955A-759F98005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404040" w:themeColor="text1" w:themeTint="BF"/>
        <w:kern w:val="2"/>
        <w:sz w:val="22"/>
        <w:szCs w:val="22"/>
        <w:lang w:val="en-US" w:eastAsia="ja-JP" w:bidi="ar-SA"/>
        <w14:ligatures w14:val="standard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4" w:unhideWhenUsed="1" w:qFormat="1"/>
    <w:lsdException w:name="heading 4" w:semiHidden="1" w:uiPriority="4" w:unhideWhenUsed="1" w:qFormat="1"/>
    <w:lsdException w:name="heading 5" w:semiHidden="1" w:uiPriority="4" w:unhideWhenUsed="1" w:qFormat="1"/>
    <w:lsdException w:name="heading 6" w:semiHidden="1" w:uiPriority="4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43A"/>
  </w:style>
  <w:style w:type="paragraph" w:styleId="Heading1">
    <w:name w:val="heading 1"/>
    <w:basedOn w:val="Normal"/>
    <w:next w:val="Normal"/>
    <w:link w:val="Heading1Char"/>
    <w:uiPriority w:val="4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789A1F" w:themeColor="accent2" w:themeShade="BF"/>
      <w:sz w:val="32"/>
    </w:rPr>
  </w:style>
  <w:style w:type="paragraph" w:styleId="Heading2">
    <w:name w:val="heading 2"/>
    <w:basedOn w:val="Normal"/>
    <w:next w:val="Normal"/>
    <w:link w:val="Heading2Char"/>
    <w:uiPriority w:val="4"/>
    <w:semiHidden/>
    <w:unhideWhenUsed/>
    <w:qFormat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789A1F" w:themeColor="accent2" w:themeShade="BF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Strong">
    <w:name w:val="Strong"/>
    <w:basedOn w:val="DefaultParagraphFont"/>
    <w:uiPriority w:val="1"/>
    <w:qFormat/>
    <w:rPr>
      <w:b/>
      <w:bCs/>
      <w:color w:val="A1CF2A" w:themeColor="accent2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ontactList">
    <w:name w:val="Contact List"/>
    <w:basedOn w:val="TableNormal"/>
    <w:uiPriority w:val="99"/>
    <w:rsid w:val="00146137"/>
    <w:pPr>
      <w:spacing w:before="20" w:after="40"/>
    </w:pPr>
    <w:tblPr>
      <w:tblBorders>
        <w:top w:val="double" w:sz="6" w:space="0" w:color="BFBFBF" w:themeColor="background1" w:themeShade="BF"/>
        <w:bottom w:val="double" w:sz="6" w:space="0" w:color="BFBFBF" w:themeColor="background1" w:themeShade="BF"/>
        <w:insideH w:val="single" w:sz="4" w:space="0" w:color="BFBFBF" w:themeColor="background1" w:themeShade="BF"/>
        <w:insideV w:val="single" w:sz="6" w:space="0" w:color="BFBFBF" w:themeColor="background1" w:themeShade="BF"/>
      </w:tblBorders>
      <w:tblCellMar>
        <w:left w:w="144" w:type="dxa"/>
        <w:right w:w="58" w:type="dxa"/>
      </w:tblCellMar>
    </w:tblPr>
    <w:tblStylePr w:type="firstRow">
      <w:pPr>
        <w:wordWrap/>
        <w:spacing w:beforeLines="0" w:before="40" w:beforeAutospacing="0" w:afterLines="0" w:after="40" w:afterAutospacing="0" w:line="240" w:lineRule="auto"/>
        <w:contextualSpacing w:val="0"/>
      </w:pPr>
      <w:rPr>
        <w:b/>
        <w:i w:val="0"/>
        <w:caps/>
        <w:smallCaps w:val="0"/>
        <w:color w:val="506715" w:themeColor="accent2" w:themeShade="80"/>
      </w:rPr>
      <w:tblPr/>
      <w:trPr>
        <w:tblHeader/>
      </w:trPr>
      <w:tcPr>
        <w:tcBorders>
          <w:top w:val="double" w:sz="6" w:space="0" w:color="BFBFBF" w:themeColor="background1" w:themeShade="BF"/>
          <w:left w:val="nil"/>
          <w:bottom w:val="double" w:sz="6" w:space="0" w:color="BFBFBF" w:themeColor="background1" w:themeShade="BF"/>
          <w:right w:val="nil"/>
          <w:insideH w:val="nil"/>
          <w:insideV w:val="single" w:sz="6" w:space="0" w:color="BFBFBF" w:themeColor="background1" w:themeShade="BF"/>
          <w:tl2br w:val="nil"/>
          <w:tr2bl w:val="nil"/>
        </w:tcBorders>
        <w:vAlign w:val="bottom"/>
      </w:tcPr>
    </w:tblStylePr>
  </w:style>
  <w:style w:type="character" w:customStyle="1" w:styleId="Heading1Char">
    <w:name w:val="Heading 1 Char"/>
    <w:basedOn w:val="DefaultParagraphFont"/>
    <w:link w:val="Heading1"/>
    <w:uiPriority w:val="4"/>
    <w:rsid w:val="00500A02"/>
    <w:rPr>
      <w:rFonts w:asciiTheme="majorHAnsi" w:eastAsiaTheme="majorEastAsia" w:hAnsiTheme="majorHAnsi" w:cstheme="majorBidi"/>
      <w:color w:val="789A1F" w:themeColor="accent2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4"/>
    <w:semiHidden/>
    <w:rsid w:val="00500A02"/>
    <w:rPr>
      <w:rFonts w:asciiTheme="majorHAnsi" w:eastAsiaTheme="majorEastAsia" w:hAnsiTheme="majorHAnsi" w:cstheme="majorBidi"/>
      <w:color w:val="789A1F" w:themeColor="accent2" w:themeShade="BF"/>
      <w:sz w:val="26"/>
    </w:rPr>
  </w:style>
  <w:style w:type="paragraph" w:styleId="Header">
    <w:name w:val="header"/>
    <w:basedOn w:val="Normal"/>
    <w:link w:val="HeaderChar"/>
    <w:uiPriority w:val="99"/>
    <w:unhideWhenUsed/>
    <w:pPr>
      <w:pBdr>
        <w:top w:val="single" w:sz="4" w:space="8" w:color="000000" w:themeColor="text1"/>
        <w:left w:val="single" w:sz="4" w:space="8" w:color="000000" w:themeColor="text1"/>
        <w:bottom w:val="single" w:sz="4" w:space="11" w:color="000000" w:themeColor="text1"/>
        <w:right w:val="single" w:sz="4" w:space="8" w:color="000000" w:themeColor="text1"/>
      </w:pBdr>
      <w:shd w:val="clear" w:color="auto" w:fill="000000" w:themeFill="text1"/>
      <w:spacing w:after="120"/>
      <w:ind w:left="202" w:right="202"/>
    </w:pPr>
    <w:rPr>
      <w:rFonts w:asciiTheme="majorHAnsi" w:eastAsiaTheme="majorEastAsia" w:hAnsiTheme="majorHAnsi" w:cstheme="majorBidi"/>
      <w:color w:val="FFFFFF" w:themeColor="background1"/>
      <w:sz w:val="56"/>
    </w:rPr>
  </w:style>
  <w:style w:type="character" w:customStyle="1" w:styleId="HeaderChar">
    <w:name w:val="Header Char"/>
    <w:basedOn w:val="DefaultParagraphFont"/>
    <w:link w:val="Header"/>
    <w:uiPriority w:val="99"/>
    <w:rsid w:val="00500A02"/>
    <w:rPr>
      <w:rFonts w:asciiTheme="majorHAnsi" w:eastAsiaTheme="majorEastAsia" w:hAnsiTheme="majorHAnsi" w:cstheme="majorBidi"/>
      <w:color w:val="FFFFFF" w:themeColor="background1"/>
      <w:sz w:val="56"/>
      <w:shd w:val="clear" w:color="auto" w:fill="000000" w:themeFill="text1"/>
    </w:rPr>
  </w:style>
  <w:style w:type="paragraph" w:styleId="Footer">
    <w:name w:val="footer"/>
    <w:basedOn w:val="Normal"/>
    <w:link w:val="FooterChar"/>
    <w:uiPriority w:val="99"/>
    <w:unhideWhenUsed/>
    <w:pPr>
      <w:pBdr>
        <w:top w:val="single" w:sz="4" w:space="4" w:color="000000" w:themeColor="text1"/>
        <w:left w:val="single" w:sz="4" w:space="8" w:color="000000" w:themeColor="text1"/>
        <w:bottom w:val="single" w:sz="4" w:space="4" w:color="000000" w:themeColor="text1"/>
        <w:right w:val="single" w:sz="4" w:space="8" w:color="000000" w:themeColor="text1"/>
      </w:pBdr>
      <w:shd w:val="clear" w:color="auto" w:fill="000000" w:themeFill="text1"/>
      <w:ind w:left="202" w:right="202"/>
    </w:pPr>
    <w:rPr>
      <w:rFonts w:asciiTheme="majorHAnsi" w:eastAsiaTheme="majorEastAsia" w:hAnsiTheme="majorHAnsi" w:cstheme="majorBidi"/>
      <w:caps/>
      <w:noProof/>
      <w:color w:val="A1CF2A" w:themeColor="accent2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500A02"/>
    <w:rPr>
      <w:rFonts w:asciiTheme="majorHAnsi" w:eastAsiaTheme="majorEastAsia" w:hAnsiTheme="majorHAnsi" w:cstheme="majorBidi"/>
      <w:caps/>
      <w:noProof/>
      <w:color w:val="A1CF2A" w:themeColor="accent2"/>
      <w:sz w:val="20"/>
      <w:shd w:val="clear" w:color="auto" w:fill="000000" w:themeFill="text1"/>
    </w:rPr>
  </w:style>
  <w:style w:type="paragraph" w:styleId="Title">
    <w:name w:val="Title"/>
    <w:basedOn w:val="Normal"/>
    <w:link w:val="TitleChar"/>
    <w:uiPriority w:val="2"/>
    <w:unhideWhenUsed/>
    <w:qFormat/>
    <w:rsid w:val="009D7550"/>
    <w:pPr>
      <w:spacing w:after="100"/>
      <w:ind w:left="202" w:right="115"/>
    </w:pPr>
    <w:rPr>
      <w:rFonts w:eastAsiaTheme="majorEastAsia" w:cstheme="majorBidi"/>
      <w:b/>
      <w:caps/>
      <w:color w:val="auto"/>
      <w:sz w:val="24"/>
      <w:szCs w:val="56"/>
    </w:rPr>
  </w:style>
  <w:style w:type="character" w:customStyle="1" w:styleId="TitleChar">
    <w:name w:val="Title Char"/>
    <w:basedOn w:val="DefaultParagraphFont"/>
    <w:link w:val="Title"/>
    <w:uiPriority w:val="2"/>
    <w:rsid w:val="00F43754"/>
    <w:rPr>
      <w:rFonts w:eastAsiaTheme="majorEastAsia" w:cstheme="majorBidi"/>
      <w:b/>
      <w:caps/>
      <w:color w:val="auto"/>
      <w:sz w:val="24"/>
      <w:szCs w:val="56"/>
    </w:rPr>
  </w:style>
  <w:style w:type="character" w:styleId="Hyperlink">
    <w:name w:val="Hyperlink"/>
    <w:basedOn w:val="DefaultParagraphFont"/>
    <w:uiPriority w:val="99"/>
    <w:unhideWhenUsed/>
    <w:rsid w:val="00580ABD"/>
    <w:rPr>
      <w:color w:val="04C0C9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12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2C0"/>
    <w:rPr>
      <w:rFonts w:ascii="Segoe UI" w:hAnsi="Segoe UI" w:cs="Segoe UI"/>
      <w:sz w:val="18"/>
      <w:szCs w:val="18"/>
    </w:rPr>
  </w:style>
  <w:style w:type="character" w:customStyle="1" w:styleId="themetextlarge1">
    <w:name w:val="themetextlarge1"/>
    <w:basedOn w:val="DefaultParagraphFont"/>
    <w:rsid w:val="00A00FA0"/>
    <w:rPr>
      <w:sz w:val="31"/>
      <w:szCs w:val="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Dapylil66@aol.com" TargetMode="External"/><Relationship Id="rId18" Type="http://schemas.openxmlformats.org/officeDocument/2006/relationships/hyperlink" Target="mailto:Bmayhall19@gmail.com" TargetMode="External"/><Relationship Id="rId26" Type="http://schemas.openxmlformats.org/officeDocument/2006/relationships/hyperlink" Target="mailto:brandi@versedinterpretingassociates.com" TargetMode="External"/><Relationship Id="rId39" Type="http://schemas.openxmlformats.org/officeDocument/2006/relationships/hyperlink" Target="mailto:brookeheath@me.com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Musikshirley94@gmail.com" TargetMode="External"/><Relationship Id="rId34" Type="http://schemas.openxmlformats.org/officeDocument/2006/relationships/hyperlink" Target="mailto:cmromp@gmail.com" TargetMode="External"/><Relationship Id="rId42" Type="http://schemas.openxmlformats.org/officeDocument/2006/relationships/hyperlink" Target="mailto:Sabrina_terp4u@yahoo.com" TargetMode="External"/><Relationship Id="rId47" Type="http://schemas.openxmlformats.org/officeDocument/2006/relationships/header" Target="header1.xml"/><Relationship Id="rId50" Type="http://schemas.openxmlformats.org/officeDocument/2006/relationships/footer" Target="footer2.xml"/><Relationship Id="rId7" Type="http://schemas.openxmlformats.org/officeDocument/2006/relationships/hyperlink" Target="mailto:Tbattista2011@gmail.com" TargetMode="External"/><Relationship Id="rId12" Type="http://schemas.openxmlformats.org/officeDocument/2006/relationships/hyperlink" Target="mailto:jdfolker@juno.com" TargetMode="External"/><Relationship Id="rId17" Type="http://schemas.openxmlformats.org/officeDocument/2006/relationships/hyperlink" Target="mailto:kkmalady@gmail.com" TargetMode="External"/><Relationship Id="rId25" Type="http://schemas.openxmlformats.org/officeDocument/2006/relationships/hyperlink" Target="mailto:Darlene.hicks@gmail.com" TargetMode="External"/><Relationship Id="rId33" Type="http://schemas.openxmlformats.org/officeDocument/2006/relationships/hyperlink" Target="mailto:ekelkins@gmail.com" TargetMode="External"/><Relationship Id="rId38" Type="http://schemas.openxmlformats.org/officeDocument/2006/relationships/hyperlink" Target="mailto:handsupint@gmail.com" TargetMode="External"/><Relationship Id="rId46" Type="http://schemas.openxmlformats.org/officeDocument/2006/relationships/hyperlink" Target="mailto:Elizabeth.cook59@gmail.com" TargetMode="External"/><Relationship Id="rId2" Type="http://schemas.openxmlformats.org/officeDocument/2006/relationships/styles" Target="styles.xml"/><Relationship Id="rId16" Type="http://schemas.openxmlformats.org/officeDocument/2006/relationships/hyperlink" Target="mailto:elizabethdleitch@gmail.com" TargetMode="External"/><Relationship Id="rId20" Type="http://schemas.openxmlformats.org/officeDocument/2006/relationships/hyperlink" Target="mailto:Haynes.emily@gmail.com" TargetMode="External"/><Relationship Id="rId29" Type="http://schemas.openxmlformats.org/officeDocument/2006/relationships/hyperlink" Target="mailto:Shelly.thompson@verizon.net" TargetMode="External"/><Relationship Id="rId41" Type="http://schemas.openxmlformats.org/officeDocument/2006/relationships/hyperlink" Target="mailto:northling@verizon.net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Signdance93065@gmail.com" TargetMode="External"/><Relationship Id="rId24" Type="http://schemas.openxmlformats.org/officeDocument/2006/relationships/hyperlink" Target="mailto:DollyT3@yahoo.com" TargetMode="External"/><Relationship Id="rId32" Type="http://schemas.openxmlformats.org/officeDocument/2006/relationships/hyperlink" Target="mailto:ekelkins@gmail.com" TargetMode="External"/><Relationship Id="rId37" Type="http://schemas.openxmlformats.org/officeDocument/2006/relationships/hyperlink" Target="mailto:Arw.stacey@gmail.com" TargetMode="External"/><Relationship Id="rId40" Type="http://schemas.openxmlformats.org/officeDocument/2006/relationships/hyperlink" Target="mailto:Terrysigns4u@cox.net" TargetMode="External"/><Relationship Id="rId45" Type="http://schemas.openxmlformats.org/officeDocument/2006/relationships/hyperlink" Target="mailto:Jjlove57@gmail.com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carriehas@gmail.com" TargetMode="External"/><Relationship Id="rId23" Type="http://schemas.openxmlformats.org/officeDocument/2006/relationships/hyperlink" Target="mailto:k.person@comcast.net" TargetMode="External"/><Relationship Id="rId28" Type="http://schemas.openxmlformats.org/officeDocument/2006/relationships/hyperlink" Target="mailto:Rshields3474@gmail.com" TargetMode="External"/><Relationship Id="rId36" Type="http://schemas.openxmlformats.org/officeDocument/2006/relationships/hyperlink" Target="mailto:shwalsworth@yahoo.com" TargetMode="External"/><Relationship Id="rId49" Type="http://schemas.openxmlformats.org/officeDocument/2006/relationships/header" Target="header2.xml"/><Relationship Id="rId10" Type="http://schemas.openxmlformats.org/officeDocument/2006/relationships/hyperlink" Target="mailto:Bassets4cat@gmail.com" TargetMode="External"/><Relationship Id="rId19" Type="http://schemas.openxmlformats.org/officeDocument/2006/relationships/hyperlink" Target="mailto:Mccormack.bm@gmail.com" TargetMode="External"/><Relationship Id="rId31" Type="http://schemas.openxmlformats.org/officeDocument/2006/relationships/hyperlink" Target="mailto:DORRELLDNC@aol.com" TargetMode="External"/><Relationship Id="rId44" Type="http://schemas.openxmlformats.org/officeDocument/2006/relationships/hyperlink" Target="mailto:Jo.b.anthony0717@gmail.com" TargetMode="External"/><Relationship Id="rId52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hyperlink" Target="mailto:k.kris.byrd@gmail.com" TargetMode="External"/><Relationship Id="rId14" Type="http://schemas.openxmlformats.org/officeDocument/2006/relationships/hyperlink" Target="mailto:Hernandez.elaine@gmail.com" TargetMode="External"/><Relationship Id="rId22" Type="http://schemas.openxmlformats.org/officeDocument/2006/relationships/hyperlink" Target="mailto:Heatherparadise@hotmail.com" TargetMode="External"/><Relationship Id="rId27" Type="http://schemas.openxmlformats.org/officeDocument/2006/relationships/hyperlink" Target="mailto:Shannonshakely@gmail.com" TargetMode="External"/><Relationship Id="rId30" Type="http://schemas.openxmlformats.org/officeDocument/2006/relationships/hyperlink" Target="mailto:angelamoniquedevore@gmail.com" TargetMode="External"/><Relationship Id="rId35" Type="http://schemas.openxmlformats.org/officeDocument/2006/relationships/hyperlink" Target="mailto:Jthomas6@radford.edu" TargetMode="External"/><Relationship Id="rId43" Type="http://schemas.openxmlformats.org/officeDocument/2006/relationships/hyperlink" Target="mailto:Sharonanderson468@gmail.com" TargetMode="External"/><Relationship Id="rId48" Type="http://schemas.openxmlformats.org/officeDocument/2006/relationships/footer" Target="footer1.xml"/><Relationship Id="rId8" Type="http://schemas.openxmlformats.org/officeDocument/2006/relationships/hyperlink" Target="mailto:beckyfburton@yahoo.com" TargetMode="External"/><Relationship Id="rId5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dt85691\AppData\Roaming\Microsoft\Templates\Contact%20list%20for%20youth%20sport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F1144E958E6454B91CF47145321A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366007-7FF7-494D-B318-AD9CE083C4BD}"/>
      </w:docPartPr>
      <w:docPartBody>
        <w:p w:rsidR="00E60FDB" w:rsidRDefault="005A716B" w:rsidP="005A716B">
          <w:pPr>
            <w:pStyle w:val="2F1144E958E6454B91CF47145321A0E7"/>
          </w:pPr>
          <w:r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423"/>
    <w:rsid w:val="00566B5B"/>
    <w:rsid w:val="005A716B"/>
    <w:rsid w:val="00670423"/>
    <w:rsid w:val="006E13CD"/>
    <w:rsid w:val="007622E7"/>
    <w:rsid w:val="007C3458"/>
    <w:rsid w:val="009C68B5"/>
    <w:rsid w:val="009D3A91"/>
    <w:rsid w:val="00C10B10"/>
    <w:rsid w:val="00CE7940"/>
    <w:rsid w:val="00CF5560"/>
    <w:rsid w:val="00D24329"/>
    <w:rsid w:val="00DB2C42"/>
    <w:rsid w:val="00DD4F4C"/>
    <w:rsid w:val="00E6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qFormat/>
    <w:pPr>
      <w:spacing w:after="100" w:line="240" w:lineRule="auto"/>
      <w:ind w:left="202" w:right="115"/>
    </w:pPr>
    <w:rPr>
      <w:rFonts w:eastAsiaTheme="majorEastAsia" w:cstheme="majorBidi"/>
      <w:b/>
      <w:caps/>
      <w:kern w:val="2"/>
      <w:sz w:val="24"/>
      <w:szCs w:val="56"/>
      <w:lang w:eastAsia="ja-JP"/>
      <w14:ligatures w14:val="standard"/>
    </w:rPr>
  </w:style>
  <w:style w:type="character" w:customStyle="1" w:styleId="TitleChar">
    <w:name w:val="Title Char"/>
    <w:basedOn w:val="DefaultParagraphFont"/>
    <w:link w:val="Title"/>
    <w:uiPriority w:val="2"/>
    <w:rPr>
      <w:rFonts w:eastAsiaTheme="majorEastAsia" w:cstheme="majorBidi"/>
      <w:b/>
      <w:caps/>
      <w:kern w:val="2"/>
      <w:sz w:val="24"/>
      <w:szCs w:val="56"/>
      <w:lang w:eastAsia="ja-JP"/>
      <w14:ligatures w14:val="standard"/>
    </w:rPr>
  </w:style>
  <w:style w:type="paragraph" w:customStyle="1" w:styleId="9D5B8FF1092C49549D19820FD0B07E3D">
    <w:name w:val="9D5B8FF1092C49549D19820FD0B07E3D"/>
  </w:style>
  <w:style w:type="paragraph" w:customStyle="1" w:styleId="0033BCE88E8C419DBD0F4827842B26EF">
    <w:name w:val="0033BCE88E8C419DBD0F4827842B26EF"/>
  </w:style>
  <w:style w:type="paragraph" w:customStyle="1" w:styleId="9B35BB9C7D12427FB215CF731CA30791">
    <w:name w:val="9B35BB9C7D12427FB215CF731CA30791"/>
  </w:style>
  <w:style w:type="paragraph" w:customStyle="1" w:styleId="C0A7DB094C0B4362AE2D6D3B396EE40E">
    <w:name w:val="C0A7DB094C0B4362AE2D6D3B396EE40E"/>
  </w:style>
  <w:style w:type="paragraph" w:customStyle="1" w:styleId="24666285C9104DF8AD563CCCB4440DE2">
    <w:name w:val="24666285C9104DF8AD563CCCB4440DE2"/>
  </w:style>
  <w:style w:type="paragraph" w:customStyle="1" w:styleId="92BEEAC0A8334348BC47373EEE49CCA3">
    <w:name w:val="92BEEAC0A8334348BC47373EEE49CCA3"/>
  </w:style>
  <w:style w:type="paragraph" w:customStyle="1" w:styleId="BCB0ED0BEBC44EE097E1D636D9CE3BA3">
    <w:name w:val="BCB0ED0BEBC44EE097E1D636D9CE3BA3"/>
  </w:style>
  <w:style w:type="paragraph" w:customStyle="1" w:styleId="AF176C060FFF45D39EE4CE78B649B888">
    <w:name w:val="AF176C060FFF45D39EE4CE78B649B888"/>
  </w:style>
  <w:style w:type="paragraph" w:customStyle="1" w:styleId="D9D52A6A3AE846D2BC363670094D9385">
    <w:name w:val="D9D52A6A3AE846D2BC363670094D9385"/>
  </w:style>
  <w:style w:type="paragraph" w:customStyle="1" w:styleId="616630E15389481EBECE483CCB82326A">
    <w:name w:val="616630E15389481EBECE483CCB82326A"/>
  </w:style>
  <w:style w:type="paragraph" w:customStyle="1" w:styleId="3918C76C22AD4FEFA3B5FCFCBE68AD9A">
    <w:name w:val="3918C76C22AD4FEFA3B5FCFCBE68AD9A"/>
  </w:style>
  <w:style w:type="paragraph" w:customStyle="1" w:styleId="732F715A806F41D3A096D6F4EE88BB7B">
    <w:name w:val="732F715A806F41D3A096D6F4EE88BB7B"/>
  </w:style>
  <w:style w:type="paragraph" w:customStyle="1" w:styleId="668A7F6F94D14AD59A2E050454EB2657">
    <w:name w:val="668A7F6F94D14AD59A2E050454EB2657"/>
  </w:style>
  <w:style w:type="paragraph" w:customStyle="1" w:styleId="F424B7F8897F406AADCBE58FA60CE726">
    <w:name w:val="F424B7F8897F406AADCBE58FA60CE726"/>
  </w:style>
  <w:style w:type="paragraph" w:customStyle="1" w:styleId="4C66EE58174345F88C0D9AE364F9A07F">
    <w:name w:val="4C66EE58174345F88C0D9AE364F9A07F"/>
  </w:style>
  <w:style w:type="paragraph" w:customStyle="1" w:styleId="917BE85B9EE847C78DD10CDC3B6AB089">
    <w:name w:val="917BE85B9EE847C78DD10CDC3B6AB089"/>
  </w:style>
  <w:style w:type="paragraph" w:customStyle="1" w:styleId="62D1D9B85B334D47916379E8B771EE5C">
    <w:name w:val="62D1D9B85B334D47916379E8B771EE5C"/>
  </w:style>
  <w:style w:type="paragraph" w:customStyle="1" w:styleId="093BE4451CEC491A922A56894645CE4C">
    <w:name w:val="093BE4451CEC491A922A56894645CE4C"/>
  </w:style>
  <w:style w:type="paragraph" w:customStyle="1" w:styleId="43EC604ACE3B4714830E91A815284089">
    <w:name w:val="43EC604ACE3B4714830E91A815284089"/>
  </w:style>
  <w:style w:type="paragraph" w:customStyle="1" w:styleId="F4F97144232B4956A1B5D56D48696B35">
    <w:name w:val="F4F97144232B4956A1B5D56D48696B35"/>
  </w:style>
  <w:style w:type="paragraph" w:customStyle="1" w:styleId="7A12E9D511474247A1C95D699DDFFC75">
    <w:name w:val="7A12E9D511474247A1C95D699DDFFC75"/>
  </w:style>
  <w:style w:type="paragraph" w:customStyle="1" w:styleId="6CDB34D7C9BE4FB59D05E3EDBBAB357C">
    <w:name w:val="6CDB34D7C9BE4FB59D05E3EDBBAB357C"/>
  </w:style>
  <w:style w:type="paragraph" w:customStyle="1" w:styleId="25A43A31FDED452E84FF6A6EA44395D1">
    <w:name w:val="25A43A31FDED452E84FF6A6EA44395D1"/>
  </w:style>
  <w:style w:type="paragraph" w:customStyle="1" w:styleId="90F61D74912C4DF09E3BE424826D2E5D">
    <w:name w:val="90F61D74912C4DF09E3BE424826D2E5D"/>
  </w:style>
  <w:style w:type="paragraph" w:customStyle="1" w:styleId="80937DD85F5547E8A9BF773D4E9360DF">
    <w:name w:val="80937DD85F5547E8A9BF773D4E9360DF"/>
  </w:style>
  <w:style w:type="paragraph" w:customStyle="1" w:styleId="CAFF8FA5C0264726A72CD6937581BC3F">
    <w:name w:val="CAFF8FA5C0264726A72CD6937581BC3F"/>
  </w:style>
  <w:style w:type="paragraph" w:customStyle="1" w:styleId="EEF7AD4CADB94C69848D7DA8C49D9E47">
    <w:name w:val="EEF7AD4CADB94C69848D7DA8C49D9E47"/>
  </w:style>
  <w:style w:type="paragraph" w:customStyle="1" w:styleId="11BB36B33FE94881B2EA1C8887022AC4">
    <w:name w:val="11BB36B33FE94881B2EA1C8887022AC4"/>
  </w:style>
  <w:style w:type="paragraph" w:customStyle="1" w:styleId="2E951B599D634B6B8E6E1744A1992468">
    <w:name w:val="2E951B599D634B6B8E6E1744A1992468"/>
  </w:style>
  <w:style w:type="paragraph" w:customStyle="1" w:styleId="73635E27398B4EBD8017211AB4793341">
    <w:name w:val="73635E27398B4EBD8017211AB4793341"/>
  </w:style>
  <w:style w:type="paragraph" w:customStyle="1" w:styleId="6412D3A2D8E9474D89B92414002A2B4D">
    <w:name w:val="6412D3A2D8E9474D89B92414002A2B4D"/>
  </w:style>
  <w:style w:type="paragraph" w:customStyle="1" w:styleId="C561FB95887C4667B4D3F57764B7A19D">
    <w:name w:val="C561FB95887C4667B4D3F57764B7A19D"/>
  </w:style>
  <w:style w:type="paragraph" w:customStyle="1" w:styleId="D6520BB459A6409E885D61B158992536">
    <w:name w:val="D6520BB459A6409E885D61B158992536"/>
  </w:style>
  <w:style w:type="paragraph" w:customStyle="1" w:styleId="A6B19B6134C741AF84D73501433DCD6A">
    <w:name w:val="A6B19B6134C741AF84D73501433DCD6A"/>
  </w:style>
  <w:style w:type="paragraph" w:customStyle="1" w:styleId="CCD46852AF0A43269AFB97818F21941E">
    <w:name w:val="CCD46852AF0A43269AFB97818F21941E"/>
  </w:style>
  <w:style w:type="paragraph" w:customStyle="1" w:styleId="34E742E7F2E447C999CB52AC024E7B28">
    <w:name w:val="34E742E7F2E447C999CB52AC024E7B28"/>
  </w:style>
  <w:style w:type="paragraph" w:customStyle="1" w:styleId="FDA5757193CF43898713DD6FE807966D">
    <w:name w:val="FDA5757193CF43898713DD6FE807966D"/>
  </w:style>
  <w:style w:type="paragraph" w:customStyle="1" w:styleId="BC4D6959DBB849FFA15244C948DE1C66">
    <w:name w:val="BC4D6959DBB849FFA15244C948DE1C66"/>
  </w:style>
  <w:style w:type="paragraph" w:customStyle="1" w:styleId="908F1D6686E8480BB1EE878859C93CFD">
    <w:name w:val="908F1D6686E8480BB1EE878859C93CFD"/>
  </w:style>
  <w:style w:type="paragraph" w:customStyle="1" w:styleId="5D2417F5CF9E4306BC0F1BAD11808119">
    <w:name w:val="5D2417F5CF9E4306BC0F1BAD11808119"/>
  </w:style>
  <w:style w:type="paragraph" w:customStyle="1" w:styleId="E404FD493E334466B87B42E3C597D586">
    <w:name w:val="E404FD493E334466B87B42E3C597D586"/>
  </w:style>
  <w:style w:type="paragraph" w:customStyle="1" w:styleId="B51DE98D46DE4B01A916D252ED8B701A">
    <w:name w:val="B51DE98D46DE4B01A916D252ED8B701A"/>
  </w:style>
  <w:style w:type="paragraph" w:customStyle="1" w:styleId="36F5FACE5C5440CA8F622413A937AD4C">
    <w:name w:val="36F5FACE5C5440CA8F622413A937AD4C"/>
  </w:style>
  <w:style w:type="paragraph" w:customStyle="1" w:styleId="964BD1E442F247A69118C0F223B00F50">
    <w:name w:val="964BD1E442F247A69118C0F223B00F50"/>
  </w:style>
  <w:style w:type="paragraph" w:customStyle="1" w:styleId="CD70A5B4F4984E068AC849CA6B41B77C">
    <w:name w:val="CD70A5B4F4984E068AC849CA6B41B77C"/>
  </w:style>
  <w:style w:type="paragraph" w:customStyle="1" w:styleId="BD96BCE438034E4BAC62D46528F6D757">
    <w:name w:val="BD96BCE438034E4BAC62D46528F6D757"/>
  </w:style>
  <w:style w:type="paragraph" w:customStyle="1" w:styleId="A2E07A1351E34EC3BF3BAA06A5F4B4E4">
    <w:name w:val="A2E07A1351E34EC3BF3BAA06A5F4B4E4"/>
  </w:style>
  <w:style w:type="paragraph" w:customStyle="1" w:styleId="2F4B65481F344A87A300FC526856F3BD">
    <w:name w:val="2F4B65481F344A87A300FC526856F3BD"/>
  </w:style>
  <w:style w:type="paragraph" w:customStyle="1" w:styleId="4D85995FAB074CAEBEBB85437388F8FD">
    <w:name w:val="4D85995FAB074CAEBEBB85437388F8FD"/>
  </w:style>
  <w:style w:type="paragraph" w:customStyle="1" w:styleId="8B8210D39AF64AA3B8303BC0761B5016">
    <w:name w:val="8B8210D39AF64AA3B8303BC0761B5016"/>
  </w:style>
  <w:style w:type="paragraph" w:customStyle="1" w:styleId="1F0B5F10C1624D72A36241800C24BC18">
    <w:name w:val="1F0B5F10C1624D72A36241800C24BC18"/>
  </w:style>
  <w:style w:type="paragraph" w:customStyle="1" w:styleId="62A3EF8E9B794520954CEBD8AE8BD7FD">
    <w:name w:val="62A3EF8E9B794520954CEBD8AE8BD7FD"/>
  </w:style>
  <w:style w:type="paragraph" w:customStyle="1" w:styleId="1EFB2030499F4803B49F0A3269189954">
    <w:name w:val="1EFB2030499F4803B49F0A3269189954"/>
  </w:style>
  <w:style w:type="paragraph" w:customStyle="1" w:styleId="69662E5B182140929D2E82AC5DFAED46">
    <w:name w:val="69662E5B182140929D2E82AC5DFAED46"/>
  </w:style>
  <w:style w:type="paragraph" w:customStyle="1" w:styleId="46858AFF9BE34A9890A7CBBD26AC7E80">
    <w:name w:val="46858AFF9BE34A9890A7CBBD26AC7E80"/>
  </w:style>
  <w:style w:type="paragraph" w:customStyle="1" w:styleId="9E69FDF4CE3849EF9F23D519A95E1AE9">
    <w:name w:val="9E69FDF4CE3849EF9F23D519A95E1AE9"/>
  </w:style>
  <w:style w:type="paragraph" w:customStyle="1" w:styleId="390334BF007E4686895D8FAD91ED4910">
    <w:name w:val="390334BF007E4686895D8FAD91ED4910"/>
  </w:style>
  <w:style w:type="paragraph" w:customStyle="1" w:styleId="C6A84DC7ACBC4442A676938BC7B451D4">
    <w:name w:val="C6A84DC7ACBC4442A676938BC7B451D4"/>
  </w:style>
  <w:style w:type="paragraph" w:customStyle="1" w:styleId="270170D4A3F54F41874E9A1FF6A8F841">
    <w:name w:val="270170D4A3F54F41874E9A1FF6A8F841"/>
  </w:style>
  <w:style w:type="paragraph" w:customStyle="1" w:styleId="327F7DD0E98441B686BA33A355E9C22C">
    <w:name w:val="327F7DD0E98441B686BA33A355E9C22C"/>
  </w:style>
  <w:style w:type="paragraph" w:customStyle="1" w:styleId="7DE94BD1F31D4DE88CD80572B79CFA53">
    <w:name w:val="7DE94BD1F31D4DE88CD80572B79CFA53"/>
  </w:style>
  <w:style w:type="paragraph" w:customStyle="1" w:styleId="48DBA0DB28BB408F99216C3DBBF14037">
    <w:name w:val="48DBA0DB28BB408F99216C3DBBF14037"/>
  </w:style>
  <w:style w:type="paragraph" w:customStyle="1" w:styleId="7F0A10F68BA8483AB5B7ACA273BFE3D9">
    <w:name w:val="7F0A10F68BA8483AB5B7ACA273BFE3D9"/>
  </w:style>
  <w:style w:type="paragraph" w:customStyle="1" w:styleId="2B75C11649904776B685863B2BDFFFB7">
    <w:name w:val="2B75C11649904776B685863B2BDFFFB7"/>
  </w:style>
  <w:style w:type="paragraph" w:customStyle="1" w:styleId="BFFD3F85F1224DAFA6B135741A8EDE12">
    <w:name w:val="BFFD3F85F1224DAFA6B135741A8EDE12"/>
  </w:style>
  <w:style w:type="paragraph" w:customStyle="1" w:styleId="FAF921E39A45420F8A5235B735117F16">
    <w:name w:val="FAF921E39A45420F8A5235B735117F16"/>
  </w:style>
  <w:style w:type="paragraph" w:customStyle="1" w:styleId="AD9E40061D254DC98A682A75BF7E8ECE">
    <w:name w:val="AD9E40061D254DC98A682A75BF7E8ECE"/>
  </w:style>
  <w:style w:type="paragraph" w:customStyle="1" w:styleId="845856F016504B77AFA766A4C713E4AB">
    <w:name w:val="845856F016504B77AFA766A4C713E4AB"/>
  </w:style>
  <w:style w:type="paragraph" w:customStyle="1" w:styleId="71FDFE1129464D32896F6BF5C03347AD">
    <w:name w:val="71FDFE1129464D32896F6BF5C03347AD"/>
  </w:style>
  <w:style w:type="paragraph" w:customStyle="1" w:styleId="BD70BB72BBC84F9DBE61005413AC3C5B">
    <w:name w:val="BD70BB72BBC84F9DBE61005413AC3C5B"/>
  </w:style>
  <w:style w:type="paragraph" w:customStyle="1" w:styleId="D59BBC88B94840F3AC51E290B138143F">
    <w:name w:val="D59BBC88B94840F3AC51E290B138143F"/>
  </w:style>
  <w:style w:type="paragraph" w:customStyle="1" w:styleId="C867D0B6FF374BB9B154BE4FA5BB4E80">
    <w:name w:val="C867D0B6FF374BB9B154BE4FA5BB4E80"/>
  </w:style>
  <w:style w:type="paragraph" w:customStyle="1" w:styleId="85836F90B3CA4952A8AD75DA40C54AB3">
    <w:name w:val="85836F90B3CA4952A8AD75DA40C54AB3"/>
  </w:style>
  <w:style w:type="paragraph" w:customStyle="1" w:styleId="0260F65607C24F2AAF71EAE0D317C07D">
    <w:name w:val="0260F65607C24F2AAF71EAE0D317C07D"/>
  </w:style>
  <w:style w:type="paragraph" w:customStyle="1" w:styleId="ABA4BD072FB14B4D9517B33EF223BBD0">
    <w:name w:val="ABA4BD072FB14B4D9517B33EF223BBD0"/>
  </w:style>
  <w:style w:type="paragraph" w:customStyle="1" w:styleId="3F8F905D97294F4B87E5CD04D1869408">
    <w:name w:val="3F8F905D97294F4B87E5CD04D1869408"/>
  </w:style>
  <w:style w:type="paragraph" w:customStyle="1" w:styleId="9D90CCEA0B214D1F863675D90ED62714">
    <w:name w:val="9D90CCEA0B214D1F863675D90ED62714"/>
  </w:style>
  <w:style w:type="paragraph" w:customStyle="1" w:styleId="2B59C11DD7544879B4DE2576A64F7A3D">
    <w:name w:val="2B59C11DD7544879B4DE2576A64F7A3D"/>
  </w:style>
  <w:style w:type="paragraph" w:customStyle="1" w:styleId="5415D217DEC64DBD97E4B5215D19EB0F">
    <w:name w:val="5415D217DEC64DBD97E4B5215D19EB0F"/>
  </w:style>
  <w:style w:type="paragraph" w:customStyle="1" w:styleId="256E8B801C554691988F120265AD1BA2">
    <w:name w:val="256E8B801C554691988F120265AD1BA2"/>
  </w:style>
  <w:style w:type="paragraph" w:customStyle="1" w:styleId="4A820AF210D24C239DC21FF46EA2A6BC">
    <w:name w:val="4A820AF210D24C239DC21FF46EA2A6BC"/>
  </w:style>
  <w:style w:type="paragraph" w:customStyle="1" w:styleId="CF23052B53174992B956870EBEED7536">
    <w:name w:val="CF23052B53174992B956870EBEED7536"/>
  </w:style>
  <w:style w:type="paragraph" w:customStyle="1" w:styleId="953C83FCAAB54456A1B4EFABDA7D3AC3">
    <w:name w:val="953C83FCAAB54456A1B4EFABDA7D3AC3"/>
  </w:style>
  <w:style w:type="paragraph" w:customStyle="1" w:styleId="93090E86090E414C86F3F035E82B17BB">
    <w:name w:val="93090E86090E414C86F3F035E82B17BB"/>
  </w:style>
  <w:style w:type="paragraph" w:customStyle="1" w:styleId="80BFCCEA338D482AA0F79C3C682E0D2F">
    <w:name w:val="80BFCCEA338D482AA0F79C3C682E0D2F"/>
  </w:style>
  <w:style w:type="paragraph" w:customStyle="1" w:styleId="4355EE92D8134503B1DF8BB9EC99A75F">
    <w:name w:val="4355EE92D8134503B1DF8BB9EC99A75F"/>
  </w:style>
  <w:style w:type="paragraph" w:customStyle="1" w:styleId="B1BD31E8093C4A5A88426E1F390DD4A0">
    <w:name w:val="B1BD31E8093C4A5A88426E1F390DD4A0"/>
  </w:style>
  <w:style w:type="paragraph" w:customStyle="1" w:styleId="88CA149274CE420D93B065010943ABD8">
    <w:name w:val="88CA149274CE420D93B065010943ABD8"/>
  </w:style>
  <w:style w:type="paragraph" w:customStyle="1" w:styleId="ECD3869C6AB84C88979575D29C7F1466">
    <w:name w:val="ECD3869C6AB84C88979575D29C7F1466"/>
  </w:style>
  <w:style w:type="paragraph" w:customStyle="1" w:styleId="364FB1C3AA9D4ADEB7374729DC2F5A40">
    <w:name w:val="364FB1C3AA9D4ADEB7374729DC2F5A40"/>
  </w:style>
  <w:style w:type="paragraph" w:customStyle="1" w:styleId="B3608AE390014D9D94371967F1EB46B0">
    <w:name w:val="B3608AE390014D9D94371967F1EB46B0"/>
  </w:style>
  <w:style w:type="paragraph" w:customStyle="1" w:styleId="95FE3BB2F3CC40789CE3D986D4198DD0">
    <w:name w:val="95FE3BB2F3CC40789CE3D986D4198DD0"/>
  </w:style>
  <w:style w:type="paragraph" w:customStyle="1" w:styleId="84D90C1A288D4A609E63C1AD96A8FCD4">
    <w:name w:val="84D90C1A288D4A609E63C1AD96A8FCD4"/>
  </w:style>
  <w:style w:type="paragraph" w:customStyle="1" w:styleId="EBB9D543F1814DF291AF80A30B1052E7">
    <w:name w:val="EBB9D543F1814DF291AF80A30B1052E7"/>
  </w:style>
  <w:style w:type="paragraph" w:customStyle="1" w:styleId="FA98A932143949DABD4327FC3678ECAF">
    <w:name w:val="FA98A932143949DABD4327FC3678ECAF"/>
  </w:style>
  <w:style w:type="paragraph" w:customStyle="1" w:styleId="0733E8F49B1E4470BCE704AFAB89C647">
    <w:name w:val="0733E8F49B1E4470BCE704AFAB89C647"/>
  </w:style>
  <w:style w:type="paragraph" w:customStyle="1" w:styleId="535B38BC8CBD41BD9D781CDCCF29B0C5">
    <w:name w:val="535B38BC8CBD41BD9D781CDCCF29B0C5"/>
  </w:style>
  <w:style w:type="paragraph" w:customStyle="1" w:styleId="EE02C1CCCEE94E898A5FCE48A168B474">
    <w:name w:val="EE02C1CCCEE94E898A5FCE48A168B474"/>
  </w:style>
  <w:style w:type="paragraph" w:customStyle="1" w:styleId="E53B8D3E69D146A4A0F4EC7C8772E314">
    <w:name w:val="E53B8D3E69D146A4A0F4EC7C8772E314"/>
  </w:style>
  <w:style w:type="paragraph" w:customStyle="1" w:styleId="0C96F9E5C0C9438D88812CED8E53555E">
    <w:name w:val="0C96F9E5C0C9438D88812CED8E53555E"/>
  </w:style>
  <w:style w:type="paragraph" w:customStyle="1" w:styleId="C41C5F0CF0624ACDB37F2474D51AD6F7">
    <w:name w:val="C41C5F0CF0624ACDB37F2474D51AD6F7"/>
  </w:style>
  <w:style w:type="paragraph" w:customStyle="1" w:styleId="87832B39FD77471BA4562EF44091A8E5">
    <w:name w:val="87832B39FD77471BA4562EF44091A8E5"/>
  </w:style>
  <w:style w:type="paragraph" w:customStyle="1" w:styleId="D3F965D9FD8846EDBD1C9CF7C9EA4EB4">
    <w:name w:val="D3F965D9FD8846EDBD1C9CF7C9EA4EB4"/>
  </w:style>
  <w:style w:type="paragraph" w:customStyle="1" w:styleId="9AB5FB4ED7D94F5C95921C3A97F60643">
    <w:name w:val="9AB5FB4ED7D94F5C95921C3A97F60643"/>
  </w:style>
  <w:style w:type="paragraph" w:customStyle="1" w:styleId="6C838BB1C3874C3E865CEE630D020610">
    <w:name w:val="6C838BB1C3874C3E865CEE630D020610"/>
  </w:style>
  <w:style w:type="paragraph" w:customStyle="1" w:styleId="0B962F885EF8408BA856AC9A8A35B361">
    <w:name w:val="0B962F885EF8408BA856AC9A8A35B361"/>
  </w:style>
  <w:style w:type="paragraph" w:customStyle="1" w:styleId="99D6437DF60646719A3FB60924FD9EF9">
    <w:name w:val="99D6437DF60646719A3FB60924FD9EF9"/>
    <w:rsid w:val="00670423"/>
  </w:style>
  <w:style w:type="paragraph" w:customStyle="1" w:styleId="77525CB026574857A1B3FC7B45D1CC9C">
    <w:name w:val="77525CB026574857A1B3FC7B45D1CC9C"/>
    <w:rsid w:val="00670423"/>
  </w:style>
  <w:style w:type="paragraph" w:customStyle="1" w:styleId="DE2746A021654E419E83EA56C192C1DD">
    <w:name w:val="DE2746A021654E419E83EA56C192C1DD"/>
    <w:rsid w:val="00670423"/>
  </w:style>
  <w:style w:type="paragraph" w:customStyle="1" w:styleId="EFBEE03054454B21B2BFE1891E958FF5">
    <w:name w:val="EFBEE03054454B21B2BFE1891E958FF5"/>
    <w:rsid w:val="00670423"/>
  </w:style>
  <w:style w:type="paragraph" w:customStyle="1" w:styleId="B07A46A0909342E99764E0C8ACED9FCB">
    <w:name w:val="B07A46A0909342E99764E0C8ACED9FCB"/>
    <w:rsid w:val="00670423"/>
  </w:style>
  <w:style w:type="paragraph" w:customStyle="1" w:styleId="15C341D24E524203B5B32378F86403E8">
    <w:name w:val="15C341D24E524203B5B32378F86403E8"/>
    <w:rsid w:val="00670423"/>
  </w:style>
  <w:style w:type="paragraph" w:customStyle="1" w:styleId="EE5EA10D5BEE46CDB4D2E464BE1CB621">
    <w:name w:val="EE5EA10D5BEE46CDB4D2E464BE1CB621"/>
    <w:rsid w:val="00670423"/>
  </w:style>
  <w:style w:type="paragraph" w:customStyle="1" w:styleId="40FFC19EB9FD44B6A4C0EFDB9C93EF77">
    <w:name w:val="40FFC19EB9FD44B6A4C0EFDB9C93EF77"/>
    <w:rsid w:val="00670423"/>
  </w:style>
  <w:style w:type="paragraph" w:customStyle="1" w:styleId="C0C27F148CBD4BADBAA532472E1E60F0">
    <w:name w:val="C0C27F148CBD4BADBAA532472E1E60F0"/>
    <w:rsid w:val="00670423"/>
  </w:style>
  <w:style w:type="paragraph" w:customStyle="1" w:styleId="6724EC2374D14FB087D3FCA9727AEE30">
    <w:name w:val="6724EC2374D14FB087D3FCA9727AEE30"/>
    <w:rsid w:val="00670423"/>
  </w:style>
  <w:style w:type="paragraph" w:customStyle="1" w:styleId="4F57DB0C9B5A477592A38A6289D59941">
    <w:name w:val="4F57DB0C9B5A477592A38A6289D59941"/>
    <w:rsid w:val="00670423"/>
  </w:style>
  <w:style w:type="paragraph" w:customStyle="1" w:styleId="8A40AF8D28DC4EA3A1EA55A4B8623323">
    <w:name w:val="8A40AF8D28DC4EA3A1EA55A4B8623323"/>
    <w:rsid w:val="00670423"/>
  </w:style>
  <w:style w:type="paragraph" w:customStyle="1" w:styleId="059C51FC7063448F894A9357A837D9B2">
    <w:name w:val="059C51FC7063448F894A9357A837D9B2"/>
    <w:rsid w:val="00670423"/>
  </w:style>
  <w:style w:type="paragraph" w:customStyle="1" w:styleId="029DE1EB6B4A42E7A9C9FFBD64F9CAEF">
    <w:name w:val="029DE1EB6B4A42E7A9C9FFBD64F9CAEF"/>
    <w:rsid w:val="00670423"/>
  </w:style>
  <w:style w:type="paragraph" w:customStyle="1" w:styleId="6D16ACF545AB43E0A6D74CAD42F3A83C">
    <w:name w:val="6D16ACF545AB43E0A6D74CAD42F3A83C"/>
    <w:rsid w:val="00670423"/>
  </w:style>
  <w:style w:type="paragraph" w:customStyle="1" w:styleId="4550F0496C4A4B11B81BBA95DBA4A05E">
    <w:name w:val="4550F0496C4A4B11B81BBA95DBA4A05E"/>
    <w:rsid w:val="00670423"/>
  </w:style>
  <w:style w:type="paragraph" w:customStyle="1" w:styleId="557DA42CDD474F9B85B53730252CB754">
    <w:name w:val="557DA42CDD474F9B85B53730252CB754"/>
    <w:rsid w:val="00670423"/>
  </w:style>
  <w:style w:type="paragraph" w:customStyle="1" w:styleId="FDE03345CCF44A1694C3C2FBFF589F40">
    <w:name w:val="FDE03345CCF44A1694C3C2FBFF589F40"/>
    <w:rsid w:val="00670423"/>
  </w:style>
  <w:style w:type="paragraph" w:customStyle="1" w:styleId="53713F3E0F064059B9E32D505C51B864">
    <w:name w:val="53713F3E0F064059B9E32D505C51B864"/>
    <w:rsid w:val="00670423"/>
  </w:style>
  <w:style w:type="paragraph" w:customStyle="1" w:styleId="C5E1F13029B5475E8F67EAFEFCFE855E">
    <w:name w:val="C5E1F13029B5475E8F67EAFEFCFE855E"/>
    <w:rsid w:val="00670423"/>
  </w:style>
  <w:style w:type="paragraph" w:customStyle="1" w:styleId="74CBCAFE352C4D4CA9361C2A03F045CE">
    <w:name w:val="74CBCAFE352C4D4CA9361C2A03F045CE"/>
    <w:rsid w:val="00670423"/>
  </w:style>
  <w:style w:type="paragraph" w:customStyle="1" w:styleId="27C38AF73FDF44D38FA93E0641A89121">
    <w:name w:val="27C38AF73FDF44D38FA93E0641A89121"/>
    <w:rsid w:val="00670423"/>
  </w:style>
  <w:style w:type="paragraph" w:customStyle="1" w:styleId="5FECBA13747F4CEF84AE04C604B32D0A">
    <w:name w:val="5FECBA13747F4CEF84AE04C604B32D0A"/>
    <w:rsid w:val="00670423"/>
  </w:style>
  <w:style w:type="paragraph" w:customStyle="1" w:styleId="ACBEEE98C4044515BCD20ADAB44C9475">
    <w:name w:val="ACBEEE98C4044515BCD20ADAB44C9475"/>
    <w:rsid w:val="00670423"/>
  </w:style>
  <w:style w:type="paragraph" w:customStyle="1" w:styleId="718D047F2C6A4E8FAA6E1FD1A5CB2932">
    <w:name w:val="718D047F2C6A4E8FAA6E1FD1A5CB2932"/>
    <w:rsid w:val="00670423"/>
  </w:style>
  <w:style w:type="paragraph" w:customStyle="1" w:styleId="85017B8EA8D144E1B76278CAECF17D00">
    <w:name w:val="85017B8EA8D144E1B76278CAECF17D00"/>
    <w:rsid w:val="00670423"/>
  </w:style>
  <w:style w:type="paragraph" w:customStyle="1" w:styleId="FEDE16148B5A4A99ADFADE0F52AE61EC">
    <w:name w:val="FEDE16148B5A4A99ADFADE0F52AE61EC"/>
    <w:rsid w:val="00670423"/>
  </w:style>
  <w:style w:type="paragraph" w:customStyle="1" w:styleId="2EF292207A8A4F7A8FDEA896F95C89DE">
    <w:name w:val="2EF292207A8A4F7A8FDEA896F95C89DE"/>
    <w:rsid w:val="00670423"/>
  </w:style>
  <w:style w:type="paragraph" w:customStyle="1" w:styleId="DBEAA7CBD62A47D69120BAFC86A46419">
    <w:name w:val="DBEAA7CBD62A47D69120BAFC86A46419"/>
    <w:rsid w:val="00670423"/>
  </w:style>
  <w:style w:type="paragraph" w:customStyle="1" w:styleId="EAE309815E224B4EB2A5D90883FA68D3">
    <w:name w:val="EAE309815E224B4EB2A5D90883FA68D3"/>
    <w:rsid w:val="00670423"/>
  </w:style>
  <w:style w:type="paragraph" w:customStyle="1" w:styleId="7D5FBC3668AD43B780F29295F09CFF04">
    <w:name w:val="7D5FBC3668AD43B780F29295F09CFF04"/>
    <w:rsid w:val="00670423"/>
  </w:style>
  <w:style w:type="paragraph" w:customStyle="1" w:styleId="9191CCF81545412A8C775A63B27A9620">
    <w:name w:val="9191CCF81545412A8C775A63B27A9620"/>
    <w:rsid w:val="00670423"/>
  </w:style>
  <w:style w:type="paragraph" w:customStyle="1" w:styleId="9A31EA75466C4801B7AD918607019A89">
    <w:name w:val="9A31EA75466C4801B7AD918607019A89"/>
    <w:rsid w:val="00670423"/>
  </w:style>
  <w:style w:type="paragraph" w:customStyle="1" w:styleId="1500DDD5CD844ACAB1F1ED798425E245">
    <w:name w:val="1500DDD5CD844ACAB1F1ED798425E245"/>
    <w:rsid w:val="00670423"/>
  </w:style>
  <w:style w:type="paragraph" w:customStyle="1" w:styleId="FD0046D5533C4989A9B49493BBC37986">
    <w:name w:val="FD0046D5533C4989A9B49493BBC37986"/>
    <w:rsid w:val="00670423"/>
  </w:style>
  <w:style w:type="paragraph" w:customStyle="1" w:styleId="EA35BC6DB2BD4AA3BFA2CAA25DA4CC29">
    <w:name w:val="EA35BC6DB2BD4AA3BFA2CAA25DA4CC29"/>
    <w:rsid w:val="00670423"/>
  </w:style>
  <w:style w:type="paragraph" w:customStyle="1" w:styleId="111707E06EBB416782B97323C0D73195">
    <w:name w:val="111707E06EBB416782B97323C0D73195"/>
    <w:rsid w:val="00670423"/>
  </w:style>
  <w:style w:type="paragraph" w:customStyle="1" w:styleId="0F91C2FE6D3449339A45120BECB6F8DC">
    <w:name w:val="0F91C2FE6D3449339A45120BECB6F8DC"/>
    <w:rsid w:val="00670423"/>
  </w:style>
  <w:style w:type="paragraph" w:customStyle="1" w:styleId="802E797B6ED44539A6BA4E8FD795737D">
    <w:name w:val="802E797B6ED44539A6BA4E8FD795737D"/>
    <w:rsid w:val="00670423"/>
  </w:style>
  <w:style w:type="paragraph" w:customStyle="1" w:styleId="685B7A43F9A8492EA02E2AFCE533117A">
    <w:name w:val="685B7A43F9A8492EA02E2AFCE533117A"/>
    <w:rsid w:val="00670423"/>
  </w:style>
  <w:style w:type="paragraph" w:customStyle="1" w:styleId="3C8B0084FB764BB69C3BE60047C8AC37">
    <w:name w:val="3C8B0084FB764BB69C3BE60047C8AC37"/>
    <w:rsid w:val="00670423"/>
  </w:style>
  <w:style w:type="paragraph" w:customStyle="1" w:styleId="32C1ECF2BCC64F46A74FD2797D07754B">
    <w:name w:val="32C1ECF2BCC64F46A74FD2797D07754B"/>
    <w:rsid w:val="00670423"/>
  </w:style>
  <w:style w:type="paragraph" w:customStyle="1" w:styleId="7A3DE013084449C9A7994740F2B70D92">
    <w:name w:val="7A3DE013084449C9A7994740F2B70D92"/>
    <w:rsid w:val="00670423"/>
  </w:style>
  <w:style w:type="paragraph" w:customStyle="1" w:styleId="7B35F97ED39749D38B0BABA401E97F82">
    <w:name w:val="7B35F97ED39749D38B0BABA401E97F82"/>
    <w:rsid w:val="00670423"/>
  </w:style>
  <w:style w:type="paragraph" w:customStyle="1" w:styleId="1D94DE8B36294D2BB3637EF23E00EDAE">
    <w:name w:val="1D94DE8B36294D2BB3637EF23E00EDAE"/>
    <w:rsid w:val="00670423"/>
  </w:style>
  <w:style w:type="paragraph" w:customStyle="1" w:styleId="BE7782780AE646E2968D5D3A347DE253">
    <w:name w:val="BE7782780AE646E2968D5D3A347DE253"/>
    <w:rsid w:val="00670423"/>
  </w:style>
  <w:style w:type="paragraph" w:customStyle="1" w:styleId="D2062B628AF841FFA5817AA89F2B87BF">
    <w:name w:val="D2062B628AF841FFA5817AA89F2B87BF"/>
    <w:rsid w:val="00670423"/>
  </w:style>
  <w:style w:type="paragraph" w:customStyle="1" w:styleId="A2714EA63271463CA380953DE5E70FDA">
    <w:name w:val="A2714EA63271463CA380953DE5E70FDA"/>
    <w:rsid w:val="00670423"/>
  </w:style>
  <w:style w:type="paragraph" w:customStyle="1" w:styleId="071B142B0FBC483FBC87B87C2D826B22">
    <w:name w:val="071B142B0FBC483FBC87B87C2D826B22"/>
    <w:rsid w:val="00670423"/>
  </w:style>
  <w:style w:type="paragraph" w:customStyle="1" w:styleId="565C6CA5E3BB49C5BCB930307CD10E91">
    <w:name w:val="565C6CA5E3BB49C5BCB930307CD10E91"/>
    <w:rsid w:val="00670423"/>
  </w:style>
  <w:style w:type="paragraph" w:customStyle="1" w:styleId="7A330C522A164D79933CFA98F4BF588D">
    <w:name w:val="7A330C522A164D79933CFA98F4BF588D"/>
    <w:rsid w:val="00670423"/>
  </w:style>
  <w:style w:type="paragraph" w:customStyle="1" w:styleId="3BE5F1CA043442BFB26D2114618A931E">
    <w:name w:val="3BE5F1CA043442BFB26D2114618A931E"/>
    <w:rsid w:val="00670423"/>
  </w:style>
  <w:style w:type="paragraph" w:customStyle="1" w:styleId="9C5FC766B6FE439C87AB3A2B98C103AB">
    <w:name w:val="9C5FC766B6FE439C87AB3A2B98C103AB"/>
    <w:rsid w:val="00670423"/>
  </w:style>
  <w:style w:type="paragraph" w:customStyle="1" w:styleId="F0F1B51F1035433D967FA97EB474AFB3">
    <w:name w:val="F0F1B51F1035433D967FA97EB474AFB3"/>
    <w:rsid w:val="00670423"/>
  </w:style>
  <w:style w:type="paragraph" w:customStyle="1" w:styleId="A117BDA936B04F5BA85D4BC1CFDEE94C">
    <w:name w:val="A117BDA936B04F5BA85D4BC1CFDEE94C"/>
    <w:rsid w:val="00670423"/>
  </w:style>
  <w:style w:type="paragraph" w:customStyle="1" w:styleId="ED0E37EC2761488882CFA100F3CAF07B">
    <w:name w:val="ED0E37EC2761488882CFA100F3CAF07B"/>
    <w:rsid w:val="00670423"/>
  </w:style>
  <w:style w:type="paragraph" w:customStyle="1" w:styleId="2280273F74AD4041A8285BB53C2CEE4C">
    <w:name w:val="2280273F74AD4041A8285BB53C2CEE4C"/>
    <w:rsid w:val="00670423"/>
  </w:style>
  <w:style w:type="paragraph" w:customStyle="1" w:styleId="7BBD6734E9DF44F1B53C5CE1928840B4">
    <w:name w:val="7BBD6734E9DF44F1B53C5CE1928840B4"/>
    <w:rsid w:val="00670423"/>
  </w:style>
  <w:style w:type="paragraph" w:customStyle="1" w:styleId="3D94DFDC6F5F4E9CA8A2CF41E557AC4E">
    <w:name w:val="3D94DFDC6F5F4E9CA8A2CF41E557AC4E"/>
    <w:rsid w:val="00670423"/>
  </w:style>
  <w:style w:type="paragraph" w:customStyle="1" w:styleId="20D81A14EE554B87A03B53604BFF447C">
    <w:name w:val="20D81A14EE554B87A03B53604BFF447C"/>
    <w:rsid w:val="00670423"/>
  </w:style>
  <w:style w:type="paragraph" w:customStyle="1" w:styleId="25ED1E4BA99A48E9A415583AF957F353">
    <w:name w:val="25ED1E4BA99A48E9A415583AF957F353"/>
    <w:rsid w:val="00670423"/>
  </w:style>
  <w:style w:type="paragraph" w:customStyle="1" w:styleId="1FA33F159C0F4C26BBFBA1ACD01BE752">
    <w:name w:val="1FA33F159C0F4C26BBFBA1ACD01BE752"/>
    <w:rsid w:val="00670423"/>
  </w:style>
  <w:style w:type="paragraph" w:customStyle="1" w:styleId="C58665EA969246559B800B4CB3E4ECD7">
    <w:name w:val="C58665EA969246559B800B4CB3E4ECD7"/>
    <w:rsid w:val="00670423"/>
  </w:style>
  <w:style w:type="paragraph" w:customStyle="1" w:styleId="DEB0DC14C94E4DF39F4F3F0C823AB181">
    <w:name w:val="DEB0DC14C94E4DF39F4F3F0C823AB181"/>
    <w:rsid w:val="00670423"/>
  </w:style>
  <w:style w:type="paragraph" w:customStyle="1" w:styleId="400BD2FEA23C4C07827AA5E93B62796D">
    <w:name w:val="400BD2FEA23C4C07827AA5E93B62796D"/>
    <w:rsid w:val="00670423"/>
  </w:style>
  <w:style w:type="paragraph" w:customStyle="1" w:styleId="3655D27AD5DB41FE8D35F425163A7127">
    <w:name w:val="3655D27AD5DB41FE8D35F425163A7127"/>
    <w:rsid w:val="00670423"/>
  </w:style>
  <w:style w:type="paragraph" w:customStyle="1" w:styleId="68B8F54ADCFD4D549B869036CB57056E">
    <w:name w:val="68B8F54ADCFD4D549B869036CB57056E"/>
    <w:rsid w:val="00670423"/>
  </w:style>
  <w:style w:type="paragraph" w:customStyle="1" w:styleId="58C5DFEFBC054904A6A849914A5D9D92">
    <w:name w:val="58C5DFEFBC054904A6A849914A5D9D92"/>
    <w:rsid w:val="00670423"/>
  </w:style>
  <w:style w:type="paragraph" w:customStyle="1" w:styleId="D2A988B9A35B4C39B1103AC2CC3EEFA3">
    <w:name w:val="D2A988B9A35B4C39B1103AC2CC3EEFA3"/>
    <w:rsid w:val="00670423"/>
  </w:style>
  <w:style w:type="paragraph" w:customStyle="1" w:styleId="01B42ECA7C6B4138B7F141F498E4B755">
    <w:name w:val="01B42ECA7C6B4138B7F141F498E4B755"/>
    <w:rsid w:val="00670423"/>
  </w:style>
  <w:style w:type="paragraph" w:customStyle="1" w:styleId="311ABF81C8F4403DA80BCAD537103B6F">
    <w:name w:val="311ABF81C8F4403DA80BCAD537103B6F"/>
    <w:rsid w:val="00670423"/>
  </w:style>
  <w:style w:type="paragraph" w:customStyle="1" w:styleId="01E65DAB44E94C7A9130E7D96B75EF38">
    <w:name w:val="01E65DAB44E94C7A9130E7D96B75EF38"/>
    <w:rsid w:val="00670423"/>
  </w:style>
  <w:style w:type="paragraph" w:customStyle="1" w:styleId="A07A67ED44D8400788AB94C134F969F5">
    <w:name w:val="A07A67ED44D8400788AB94C134F969F5"/>
    <w:rsid w:val="00670423"/>
  </w:style>
  <w:style w:type="paragraph" w:customStyle="1" w:styleId="E43966F1C3D44B25A0AB53473F4E8762">
    <w:name w:val="E43966F1C3D44B25A0AB53473F4E8762"/>
    <w:rsid w:val="00670423"/>
  </w:style>
  <w:style w:type="paragraph" w:customStyle="1" w:styleId="209A6A0A51C7417C9832A5D4174BD98C">
    <w:name w:val="209A6A0A51C7417C9832A5D4174BD98C"/>
    <w:rsid w:val="00670423"/>
  </w:style>
  <w:style w:type="paragraph" w:customStyle="1" w:styleId="A385AC0FCAEC46858974107DC648B078">
    <w:name w:val="A385AC0FCAEC46858974107DC648B078"/>
    <w:rsid w:val="00670423"/>
  </w:style>
  <w:style w:type="paragraph" w:customStyle="1" w:styleId="7E895036ABC14249A940056ECDCC4F40">
    <w:name w:val="7E895036ABC14249A940056ECDCC4F40"/>
    <w:rsid w:val="00670423"/>
  </w:style>
  <w:style w:type="paragraph" w:customStyle="1" w:styleId="2D80FF6C3DFC43C58FC2E85EF967A8FB">
    <w:name w:val="2D80FF6C3DFC43C58FC2E85EF967A8FB"/>
    <w:rsid w:val="00670423"/>
  </w:style>
  <w:style w:type="paragraph" w:customStyle="1" w:styleId="FA4E77A675334DBD8DB8DE707380210C">
    <w:name w:val="FA4E77A675334DBD8DB8DE707380210C"/>
    <w:rsid w:val="00670423"/>
  </w:style>
  <w:style w:type="paragraph" w:customStyle="1" w:styleId="A53AFB422E6247689B0B6DB088FB2EB4">
    <w:name w:val="A53AFB422E6247689B0B6DB088FB2EB4"/>
    <w:rsid w:val="00670423"/>
  </w:style>
  <w:style w:type="paragraph" w:customStyle="1" w:styleId="0771BB6D1C9C4D0AB241F30B21E7806A">
    <w:name w:val="0771BB6D1C9C4D0AB241F30B21E7806A"/>
    <w:rsid w:val="00670423"/>
  </w:style>
  <w:style w:type="paragraph" w:customStyle="1" w:styleId="07A48D65B43848FCBAD5B4262D294C3F">
    <w:name w:val="07A48D65B43848FCBAD5B4262D294C3F"/>
    <w:rsid w:val="00670423"/>
  </w:style>
  <w:style w:type="paragraph" w:customStyle="1" w:styleId="EF31E4B86FF4435C81AC1831DC01AD85">
    <w:name w:val="EF31E4B86FF4435C81AC1831DC01AD85"/>
    <w:rsid w:val="00670423"/>
  </w:style>
  <w:style w:type="paragraph" w:customStyle="1" w:styleId="58AC76E2A8CF4C9683EEB6C3BD94D5FA">
    <w:name w:val="58AC76E2A8CF4C9683EEB6C3BD94D5FA"/>
    <w:rsid w:val="00670423"/>
  </w:style>
  <w:style w:type="paragraph" w:customStyle="1" w:styleId="D22ABB80446A477093368B8CD909DCB5">
    <w:name w:val="D22ABB80446A477093368B8CD909DCB5"/>
    <w:rsid w:val="00670423"/>
  </w:style>
  <w:style w:type="paragraph" w:customStyle="1" w:styleId="6ABDAB0F74D74EC496D7ECCE4B8084E9">
    <w:name w:val="6ABDAB0F74D74EC496D7ECCE4B8084E9"/>
    <w:rsid w:val="00670423"/>
  </w:style>
  <w:style w:type="paragraph" w:customStyle="1" w:styleId="1F6A08D423354E43B00350BE8DC559EE">
    <w:name w:val="1F6A08D423354E43B00350BE8DC559EE"/>
    <w:rsid w:val="00670423"/>
  </w:style>
  <w:style w:type="paragraph" w:customStyle="1" w:styleId="64408C5AEE30405CA15FE5D7CED1BA30">
    <w:name w:val="64408C5AEE30405CA15FE5D7CED1BA30"/>
    <w:rsid w:val="00670423"/>
  </w:style>
  <w:style w:type="paragraph" w:customStyle="1" w:styleId="3B3C0E97F3474FC0B4D431B7BA75F9D6">
    <w:name w:val="3B3C0E97F3474FC0B4D431B7BA75F9D6"/>
    <w:rsid w:val="00670423"/>
  </w:style>
  <w:style w:type="paragraph" w:customStyle="1" w:styleId="25B655BDF4C74333A4E0F019355B7711">
    <w:name w:val="25B655BDF4C74333A4E0F019355B7711"/>
    <w:rsid w:val="00670423"/>
  </w:style>
  <w:style w:type="paragraph" w:customStyle="1" w:styleId="88F8432C36844EC9B70BE5A866AFB8FC">
    <w:name w:val="88F8432C36844EC9B70BE5A866AFB8FC"/>
    <w:rsid w:val="00670423"/>
  </w:style>
  <w:style w:type="paragraph" w:customStyle="1" w:styleId="229A2C1E62D643BDAD23E79BB11B35F1">
    <w:name w:val="229A2C1E62D643BDAD23E79BB11B35F1"/>
    <w:rsid w:val="00670423"/>
  </w:style>
  <w:style w:type="paragraph" w:customStyle="1" w:styleId="C525E004E11648698864FD921E5E1F5E">
    <w:name w:val="C525E004E11648698864FD921E5E1F5E"/>
    <w:rsid w:val="00670423"/>
  </w:style>
  <w:style w:type="paragraph" w:customStyle="1" w:styleId="A3D5E7454C254A8A8FF4F373DE1F74D8">
    <w:name w:val="A3D5E7454C254A8A8FF4F373DE1F74D8"/>
    <w:rsid w:val="00670423"/>
  </w:style>
  <w:style w:type="paragraph" w:customStyle="1" w:styleId="445D0DC7048A42968D483E142AF08EC8">
    <w:name w:val="445D0DC7048A42968D483E142AF08EC8"/>
    <w:rsid w:val="00670423"/>
  </w:style>
  <w:style w:type="paragraph" w:customStyle="1" w:styleId="891D881ADA9B4A718BE5D9FE264C075E">
    <w:name w:val="891D881ADA9B4A718BE5D9FE264C075E"/>
    <w:rsid w:val="00670423"/>
  </w:style>
  <w:style w:type="paragraph" w:customStyle="1" w:styleId="22C00241680247AF82374E74EE883B0A">
    <w:name w:val="22C00241680247AF82374E74EE883B0A"/>
    <w:rsid w:val="00670423"/>
  </w:style>
  <w:style w:type="paragraph" w:customStyle="1" w:styleId="A106ABF9B922447693CB1D387C30E581">
    <w:name w:val="A106ABF9B922447693CB1D387C30E581"/>
    <w:rsid w:val="00670423"/>
  </w:style>
  <w:style w:type="paragraph" w:customStyle="1" w:styleId="BE460A44400A4F5EB4A3B7D750B265A6">
    <w:name w:val="BE460A44400A4F5EB4A3B7D750B265A6"/>
    <w:rsid w:val="00670423"/>
  </w:style>
  <w:style w:type="paragraph" w:customStyle="1" w:styleId="60F35E8E96774F398D22BE8C611B5FD6">
    <w:name w:val="60F35E8E96774F398D22BE8C611B5FD6"/>
    <w:rsid w:val="00670423"/>
  </w:style>
  <w:style w:type="paragraph" w:customStyle="1" w:styleId="48A4BE9E9EEA4EE3B8AA7724FAA09D96">
    <w:name w:val="48A4BE9E9EEA4EE3B8AA7724FAA09D96"/>
    <w:rsid w:val="00670423"/>
  </w:style>
  <w:style w:type="paragraph" w:customStyle="1" w:styleId="9EAE3B027134454EB6937BFF1E296B7A">
    <w:name w:val="9EAE3B027134454EB6937BFF1E296B7A"/>
    <w:rsid w:val="00670423"/>
  </w:style>
  <w:style w:type="paragraph" w:customStyle="1" w:styleId="9232381A2A014B13B4A764413621EF5C">
    <w:name w:val="9232381A2A014B13B4A764413621EF5C"/>
    <w:rsid w:val="00670423"/>
  </w:style>
  <w:style w:type="paragraph" w:customStyle="1" w:styleId="6D5F05398A9C484EA20D822F05CA7DD0">
    <w:name w:val="6D5F05398A9C484EA20D822F05CA7DD0"/>
    <w:rsid w:val="00670423"/>
  </w:style>
  <w:style w:type="paragraph" w:customStyle="1" w:styleId="6ED30400ABD7495F81852D0F7678115E">
    <w:name w:val="6ED30400ABD7495F81852D0F7678115E"/>
    <w:rsid w:val="00670423"/>
  </w:style>
  <w:style w:type="paragraph" w:customStyle="1" w:styleId="A891D3A17C79433783B88749021CE90B">
    <w:name w:val="A891D3A17C79433783B88749021CE90B"/>
    <w:rsid w:val="00670423"/>
  </w:style>
  <w:style w:type="paragraph" w:customStyle="1" w:styleId="8E2884A9DC3C4E2E9AA568611353ED9E">
    <w:name w:val="8E2884A9DC3C4E2E9AA568611353ED9E"/>
    <w:rsid w:val="00670423"/>
  </w:style>
  <w:style w:type="paragraph" w:customStyle="1" w:styleId="1758E92244DD429982678F27DC2C9367">
    <w:name w:val="1758E92244DD429982678F27DC2C9367"/>
    <w:rsid w:val="00670423"/>
  </w:style>
  <w:style w:type="paragraph" w:customStyle="1" w:styleId="2C10C8FC9DAC4521A603243ACB506CD6">
    <w:name w:val="2C10C8FC9DAC4521A603243ACB506CD6"/>
    <w:rsid w:val="00670423"/>
  </w:style>
  <w:style w:type="paragraph" w:customStyle="1" w:styleId="D7F4B7E0C01148348EE038CB5526BE2B">
    <w:name w:val="D7F4B7E0C01148348EE038CB5526BE2B"/>
    <w:rsid w:val="00670423"/>
  </w:style>
  <w:style w:type="paragraph" w:customStyle="1" w:styleId="12C8507AD2CA4A29A745CE4FD701A9F8">
    <w:name w:val="12C8507AD2CA4A29A745CE4FD701A9F8"/>
    <w:rsid w:val="00670423"/>
  </w:style>
  <w:style w:type="paragraph" w:customStyle="1" w:styleId="B13F07171114456C828C041A2A57FEA8">
    <w:name w:val="B13F07171114456C828C041A2A57FEA8"/>
    <w:rsid w:val="00670423"/>
  </w:style>
  <w:style w:type="paragraph" w:customStyle="1" w:styleId="74CD4762113F40E2A8044EC6685960EA">
    <w:name w:val="74CD4762113F40E2A8044EC6685960EA"/>
    <w:rsid w:val="00670423"/>
  </w:style>
  <w:style w:type="paragraph" w:customStyle="1" w:styleId="652C2FC9144D46848D9EFCFA0EEFFC40">
    <w:name w:val="652C2FC9144D46848D9EFCFA0EEFFC40"/>
    <w:rsid w:val="00670423"/>
  </w:style>
  <w:style w:type="paragraph" w:customStyle="1" w:styleId="FBD6ECF1A6344C429FF6A1FF5D6F9AE6">
    <w:name w:val="FBD6ECF1A6344C429FF6A1FF5D6F9AE6"/>
    <w:rsid w:val="00670423"/>
  </w:style>
  <w:style w:type="paragraph" w:customStyle="1" w:styleId="3CEB20285F0D4DEAAC7EFFB90608165E">
    <w:name w:val="3CEB20285F0D4DEAAC7EFFB90608165E"/>
    <w:rsid w:val="00670423"/>
  </w:style>
  <w:style w:type="paragraph" w:customStyle="1" w:styleId="4F30D8C65DBF4028A7E2E18E44F9F06F">
    <w:name w:val="4F30D8C65DBF4028A7E2E18E44F9F06F"/>
    <w:rsid w:val="00670423"/>
  </w:style>
  <w:style w:type="paragraph" w:customStyle="1" w:styleId="858205DC542E41F58C72E39CC5CDEC8E">
    <w:name w:val="858205DC542E41F58C72E39CC5CDEC8E"/>
    <w:rsid w:val="00670423"/>
  </w:style>
  <w:style w:type="paragraph" w:customStyle="1" w:styleId="9831664B001F4E8B865E50BC47019FA3">
    <w:name w:val="9831664B001F4E8B865E50BC47019FA3"/>
    <w:rsid w:val="00670423"/>
  </w:style>
  <w:style w:type="paragraph" w:customStyle="1" w:styleId="F5E63738F8674C6793FE786E7A89D8DF">
    <w:name w:val="F5E63738F8674C6793FE786E7A89D8DF"/>
    <w:rsid w:val="00670423"/>
  </w:style>
  <w:style w:type="paragraph" w:customStyle="1" w:styleId="F086D896AFA2495F92EC5BA9B44A981D">
    <w:name w:val="F086D896AFA2495F92EC5BA9B44A981D"/>
    <w:rsid w:val="00670423"/>
  </w:style>
  <w:style w:type="paragraph" w:customStyle="1" w:styleId="A49331B381D14E269E105093DDF06909">
    <w:name w:val="A49331B381D14E269E105093DDF06909"/>
    <w:rsid w:val="00670423"/>
  </w:style>
  <w:style w:type="paragraph" w:customStyle="1" w:styleId="61A1F01C487648F3A6C8D9E7EBAF1D34">
    <w:name w:val="61A1F01C487648F3A6C8D9E7EBAF1D34"/>
    <w:rsid w:val="00670423"/>
  </w:style>
  <w:style w:type="paragraph" w:customStyle="1" w:styleId="D16558360E934BC9B7C60166A8A976C8">
    <w:name w:val="D16558360E934BC9B7C60166A8A976C8"/>
    <w:rsid w:val="00670423"/>
  </w:style>
  <w:style w:type="paragraph" w:customStyle="1" w:styleId="69240E8D7D7C425795278CFB45A03F73">
    <w:name w:val="69240E8D7D7C425795278CFB45A03F73"/>
    <w:rsid w:val="00670423"/>
  </w:style>
  <w:style w:type="paragraph" w:customStyle="1" w:styleId="61E43F91C26846B186C832215851911B">
    <w:name w:val="61E43F91C26846B186C832215851911B"/>
    <w:rsid w:val="00670423"/>
  </w:style>
  <w:style w:type="paragraph" w:customStyle="1" w:styleId="9C3CF7EE012B46639D1B2D8A17B2371A">
    <w:name w:val="9C3CF7EE012B46639D1B2D8A17B2371A"/>
    <w:rsid w:val="00670423"/>
  </w:style>
  <w:style w:type="paragraph" w:customStyle="1" w:styleId="973A7E89306549A49515FA189C3DDBE5">
    <w:name w:val="973A7E89306549A49515FA189C3DDBE5"/>
    <w:rsid w:val="00670423"/>
  </w:style>
  <w:style w:type="paragraph" w:customStyle="1" w:styleId="5CE807630EED46499405685921B7CAA9">
    <w:name w:val="5CE807630EED46499405685921B7CAA9"/>
    <w:rsid w:val="00670423"/>
  </w:style>
  <w:style w:type="paragraph" w:customStyle="1" w:styleId="7BEA83AE0FF14F75B7A31EB1F317AFCA">
    <w:name w:val="7BEA83AE0FF14F75B7A31EB1F317AFCA"/>
    <w:rsid w:val="00670423"/>
  </w:style>
  <w:style w:type="paragraph" w:customStyle="1" w:styleId="6BCFFE49C41F40A3A2CB99CDC1B5DECE">
    <w:name w:val="6BCFFE49C41F40A3A2CB99CDC1B5DECE"/>
    <w:rsid w:val="00670423"/>
  </w:style>
  <w:style w:type="paragraph" w:customStyle="1" w:styleId="D44D64CA41EA4CE9BBF36ED77EC28163">
    <w:name w:val="D44D64CA41EA4CE9BBF36ED77EC28163"/>
    <w:rsid w:val="00670423"/>
  </w:style>
  <w:style w:type="paragraph" w:customStyle="1" w:styleId="F40AFAC21584457D94389B9A4DC83185">
    <w:name w:val="F40AFAC21584457D94389B9A4DC83185"/>
    <w:rsid w:val="00670423"/>
  </w:style>
  <w:style w:type="paragraph" w:customStyle="1" w:styleId="1A6A01FB948243058D29DEA2BBF07229">
    <w:name w:val="1A6A01FB948243058D29DEA2BBF07229"/>
    <w:rsid w:val="00670423"/>
  </w:style>
  <w:style w:type="paragraph" w:customStyle="1" w:styleId="BD00974E2927476F82FB2456D802D533">
    <w:name w:val="BD00974E2927476F82FB2456D802D533"/>
    <w:rsid w:val="00670423"/>
  </w:style>
  <w:style w:type="paragraph" w:customStyle="1" w:styleId="7164E2CB514D4332810AFB8A2236EEE7">
    <w:name w:val="7164E2CB514D4332810AFB8A2236EEE7"/>
    <w:rsid w:val="00670423"/>
  </w:style>
  <w:style w:type="paragraph" w:customStyle="1" w:styleId="B40CD74220DC4F8BA9F04A35B5F97B11">
    <w:name w:val="B40CD74220DC4F8BA9F04A35B5F97B11"/>
    <w:rsid w:val="00670423"/>
  </w:style>
  <w:style w:type="paragraph" w:customStyle="1" w:styleId="0B908145355F42EF8B47A7BC797F6041">
    <w:name w:val="0B908145355F42EF8B47A7BC797F6041"/>
    <w:rsid w:val="00670423"/>
  </w:style>
  <w:style w:type="paragraph" w:customStyle="1" w:styleId="F5FDDC530F844306A300A574AA812262">
    <w:name w:val="F5FDDC530F844306A300A574AA812262"/>
    <w:rsid w:val="00670423"/>
  </w:style>
  <w:style w:type="paragraph" w:customStyle="1" w:styleId="E5C3F47C2A1C42328AB119A3A8E04CA3">
    <w:name w:val="E5C3F47C2A1C42328AB119A3A8E04CA3"/>
    <w:rsid w:val="00670423"/>
  </w:style>
  <w:style w:type="paragraph" w:customStyle="1" w:styleId="35D596AC910E4FF0A3BEE534BF39DF50">
    <w:name w:val="35D596AC910E4FF0A3BEE534BF39DF50"/>
    <w:rsid w:val="00670423"/>
  </w:style>
  <w:style w:type="paragraph" w:customStyle="1" w:styleId="5C535714CD864B8F9BD053BE2E6571FF">
    <w:name w:val="5C535714CD864B8F9BD053BE2E6571FF"/>
    <w:rsid w:val="00670423"/>
  </w:style>
  <w:style w:type="paragraph" w:customStyle="1" w:styleId="4DBB240DDAB243268E28E8C66259FD60">
    <w:name w:val="4DBB240DDAB243268E28E8C66259FD60"/>
    <w:rsid w:val="00670423"/>
  </w:style>
  <w:style w:type="paragraph" w:customStyle="1" w:styleId="8A2BA70850C4400AB1A45BC7C2A1815E">
    <w:name w:val="8A2BA70850C4400AB1A45BC7C2A1815E"/>
    <w:rsid w:val="00670423"/>
  </w:style>
  <w:style w:type="paragraph" w:customStyle="1" w:styleId="C924F338A9A94772AF904108BC8B7E1F">
    <w:name w:val="C924F338A9A94772AF904108BC8B7E1F"/>
    <w:rsid w:val="00670423"/>
  </w:style>
  <w:style w:type="paragraph" w:customStyle="1" w:styleId="2D19A679D4C84639BD0B3D32FFB4BB9A">
    <w:name w:val="2D19A679D4C84639BD0B3D32FFB4BB9A"/>
    <w:rsid w:val="00670423"/>
  </w:style>
  <w:style w:type="paragraph" w:customStyle="1" w:styleId="2E9430BAE8424FEC8740FB75443ED853">
    <w:name w:val="2E9430BAE8424FEC8740FB75443ED853"/>
    <w:rsid w:val="00670423"/>
  </w:style>
  <w:style w:type="paragraph" w:customStyle="1" w:styleId="85807A51E24948B19E88675E684E750D">
    <w:name w:val="85807A51E24948B19E88675E684E750D"/>
    <w:rsid w:val="00670423"/>
  </w:style>
  <w:style w:type="paragraph" w:customStyle="1" w:styleId="860DA06F1BBB47E49B3CE110A7BD4825">
    <w:name w:val="860DA06F1BBB47E49B3CE110A7BD4825"/>
    <w:rsid w:val="00670423"/>
  </w:style>
  <w:style w:type="paragraph" w:customStyle="1" w:styleId="8879E35CB05A4B04AFA2B700B97557D8">
    <w:name w:val="8879E35CB05A4B04AFA2B700B97557D8"/>
    <w:rsid w:val="00670423"/>
  </w:style>
  <w:style w:type="paragraph" w:customStyle="1" w:styleId="A621E59F8C214497B0E27CA82D4A22FE">
    <w:name w:val="A621E59F8C214497B0E27CA82D4A22FE"/>
    <w:rsid w:val="00670423"/>
  </w:style>
  <w:style w:type="paragraph" w:customStyle="1" w:styleId="3CEF7618BD3B44B7ACFC3B19EFC63E15">
    <w:name w:val="3CEF7618BD3B44B7ACFC3B19EFC63E15"/>
    <w:rsid w:val="00670423"/>
  </w:style>
  <w:style w:type="paragraph" w:customStyle="1" w:styleId="AF7DAAB6CD24415BACF76A0BFACE88B1">
    <w:name w:val="AF7DAAB6CD24415BACF76A0BFACE88B1"/>
    <w:rsid w:val="00670423"/>
  </w:style>
  <w:style w:type="paragraph" w:customStyle="1" w:styleId="8B5FAA4EE19B454E9502BCFFB89E2F13">
    <w:name w:val="8B5FAA4EE19B454E9502BCFFB89E2F13"/>
    <w:rsid w:val="00670423"/>
  </w:style>
  <w:style w:type="paragraph" w:customStyle="1" w:styleId="C9EC6B141EC742F1978492D09C4DEA98">
    <w:name w:val="C9EC6B141EC742F1978492D09C4DEA98"/>
    <w:rsid w:val="00670423"/>
  </w:style>
  <w:style w:type="paragraph" w:customStyle="1" w:styleId="92375A44C7D544A2A410CC8E020814E1">
    <w:name w:val="92375A44C7D544A2A410CC8E020814E1"/>
    <w:rsid w:val="00670423"/>
  </w:style>
  <w:style w:type="paragraph" w:customStyle="1" w:styleId="12DA6D37F44840D8AF5CB83B4A2E4F1D">
    <w:name w:val="12DA6D37F44840D8AF5CB83B4A2E4F1D"/>
    <w:rsid w:val="00670423"/>
  </w:style>
  <w:style w:type="paragraph" w:customStyle="1" w:styleId="6452B669129F4AE7B560BD5DE7C1A6D4">
    <w:name w:val="6452B669129F4AE7B560BD5DE7C1A6D4"/>
    <w:rsid w:val="00670423"/>
  </w:style>
  <w:style w:type="paragraph" w:customStyle="1" w:styleId="BB2DD3D0406349798C43E044BA00BF9C">
    <w:name w:val="BB2DD3D0406349798C43E044BA00BF9C"/>
    <w:rsid w:val="00670423"/>
  </w:style>
  <w:style w:type="paragraph" w:customStyle="1" w:styleId="81AB34E9B4414A29B1572EF9DF414F04">
    <w:name w:val="81AB34E9B4414A29B1572EF9DF414F04"/>
    <w:rsid w:val="00670423"/>
  </w:style>
  <w:style w:type="paragraph" w:customStyle="1" w:styleId="E745DA094E0B43C28A06167BB9BF5E56">
    <w:name w:val="E745DA094E0B43C28A06167BB9BF5E56"/>
    <w:rsid w:val="00670423"/>
  </w:style>
  <w:style w:type="paragraph" w:customStyle="1" w:styleId="C1889875E8964C609557D4EA2319BBD1">
    <w:name w:val="C1889875E8964C609557D4EA2319BBD1"/>
    <w:rsid w:val="00670423"/>
  </w:style>
  <w:style w:type="paragraph" w:customStyle="1" w:styleId="5D32E95DFA7D422588E0B85B3D1FC3FB">
    <w:name w:val="5D32E95DFA7D422588E0B85B3D1FC3FB"/>
    <w:rsid w:val="00670423"/>
  </w:style>
  <w:style w:type="paragraph" w:customStyle="1" w:styleId="0652AA2B2D19429FBF98FDBEABFA238F">
    <w:name w:val="0652AA2B2D19429FBF98FDBEABFA238F"/>
    <w:rsid w:val="00670423"/>
  </w:style>
  <w:style w:type="paragraph" w:customStyle="1" w:styleId="FA068D5741BF444F9480ED7FA1479C06">
    <w:name w:val="FA068D5741BF444F9480ED7FA1479C06"/>
    <w:rsid w:val="00670423"/>
  </w:style>
  <w:style w:type="paragraph" w:customStyle="1" w:styleId="342A4E0B042C4DF28DD41775DE16DC00">
    <w:name w:val="342A4E0B042C4DF28DD41775DE16DC00"/>
    <w:rsid w:val="00670423"/>
  </w:style>
  <w:style w:type="paragraph" w:customStyle="1" w:styleId="E75DC8E850D44269961E0FE833AFED60">
    <w:name w:val="E75DC8E850D44269961E0FE833AFED60"/>
    <w:rsid w:val="00670423"/>
  </w:style>
  <w:style w:type="paragraph" w:customStyle="1" w:styleId="A25E297A3E3F4966989C32717DEF8A98">
    <w:name w:val="A25E297A3E3F4966989C32717DEF8A98"/>
    <w:rsid w:val="00670423"/>
  </w:style>
  <w:style w:type="paragraph" w:customStyle="1" w:styleId="3411D120E58042CE9EA9702498BC574C">
    <w:name w:val="3411D120E58042CE9EA9702498BC574C"/>
    <w:rsid w:val="00670423"/>
  </w:style>
  <w:style w:type="paragraph" w:customStyle="1" w:styleId="36896353FDE5466F965A73D10DF84887">
    <w:name w:val="36896353FDE5466F965A73D10DF84887"/>
    <w:rsid w:val="00670423"/>
  </w:style>
  <w:style w:type="paragraph" w:customStyle="1" w:styleId="64C867BB00A341778B7C6372C08BF3BD">
    <w:name w:val="64C867BB00A341778B7C6372C08BF3BD"/>
    <w:rsid w:val="00670423"/>
  </w:style>
  <w:style w:type="paragraph" w:customStyle="1" w:styleId="2D11C569D587473090F821EC07F1FEC5">
    <w:name w:val="2D11C569D587473090F821EC07F1FEC5"/>
    <w:rsid w:val="00670423"/>
  </w:style>
  <w:style w:type="paragraph" w:customStyle="1" w:styleId="FDAE76C2CD0F407982FC13162C5F5A9D">
    <w:name w:val="FDAE76C2CD0F407982FC13162C5F5A9D"/>
    <w:rsid w:val="00670423"/>
  </w:style>
  <w:style w:type="paragraph" w:customStyle="1" w:styleId="46C054060A094EE1BBB52578B3428B89">
    <w:name w:val="46C054060A094EE1BBB52578B3428B89"/>
    <w:rsid w:val="00670423"/>
  </w:style>
  <w:style w:type="paragraph" w:customStyle="1" w:styleId="14880B61F18545908112A20810DE7080">
    <w:name w:val="14880B61F18545908112A20810DE7080"/>
    <w:rsid w:val="00670423"/>
  </w:style>
  <w:style w:type="paragraph" w:customStyle="1" w:styleId="601A80648DA248B3A60536D2A01B32D5">
    <w:name w:val="601A80648DA248B3A60536D2A01B32D5"/>
    <w:rsid w:val="00670423"/>
  </w:style>
  <w:style w:type="paragraph" w:customStyle="1" w:styleId="3A3AAC98260F4B5188E27A0A92063716">
    <w:name w:val="3A3AAC98260F4B5188E27A0A92063716"/>
    <w:rsid w:val="00670423"/>
  </w:style>
  <w:style w:type="paragraph" w:customStyle="1" w:styleId="656CBA023FEA4E89A77BEA2F3F872C0B">
    <w:name w:val="656CBA023FEA4E89A77BEA2F3F872C0B"/>
    <w:rsid w:val="00670423"/>
  </w:style>
  <w:style w:type="paragraph" w:customStyle="1" w:styleId="360A3DECF87940F58C233828E7D81A14">
    <w:name w:val="360A3DECF87940F58C233828E7D81A14"/>
    <w:rsid w:val="00670423"/>
  </w:style>
  <w:style w:type="paragraph" w:customStyle="1" w:styleId="D232ACCEACD6469D99F261327924914C">
    <w:name w:val="D232ACCEACD6469D99F261327924914C"/>
    <w:rsid w:val="00670423"/>
  </w:style>
  <w:style w:type="paragraph" w:customStyle="1" w:styleId="13B790DC8DED4B99A6695B876CB1D8D3">
    <w:name w:val="13B790DC8DED4B99A6695B876CB1D8D3"/>
    <w:rsid w:val="00670423"/>
  </w:style>
  <w:style w:type="paragraph" w:customStyle="1" w:styleId="CD66A16984424C4D822CAB7525B6F83E">
    <w:name w:val="CD66A16984424C4D822CAB7525B6F83E"/>
    <w:rsid w:val="00670423"/>
  </w:style>
  <w:style w:type="paragraph" w:customStyle="1" w:styleId="2A3961D50B2E46569352F09524A0A3A3">
    <w:name w:val="2A3961D50B2E46569352F09524A0A3A3"/>
    <w:rsid w:val="00670423"/>
  </w:style>
  <w:style w:type="paragraph" w:customStyle="1" w:styleId="CDD604AB7FE649419C60B4F182791705">
    <w:name w:val="CDD604AB7FE649419C60B4F182791705"/>
    <w:rsid w:val="00670423"/>
  </w:style>
  <w:style w:type="paragraph" w:customStyle="1" w:styleId="CA354E80CBBD4CD6B8FAD78B4F86DF7F">
    <w:name w:val="CA354E80CBBD4CD6B8FAD78B4F86DF7F"/>
    <w:rsid w:val="00670423"/>
  </w:style>
  <w:style w:type="paragraph" w:customStyle="1" w:styleId="ECB83B36CFC9446B90D60B1996BEE815">
    <w:name w:val="ECB83B36CFC9446B90D60B1996BEE815"/>
    <w:rsid w:val="00670423"/>
  </w:style>
  <w:style w:type="paragraph" w:customStyle="1" w:styleId="F5FFC3052B7A4193B64CD104D78F113E">
    <w:name w:val="F5FFC3052B7A4193B64CD104D78F113E"/>
    <w:rsid w:val="00670423"/>
  </w:style>
  <w:style w:type="paragraph" w:customStyle="1" w:styleId="C43C4C82EA4344A08C440335793A263B">
    <w:name w:val="C43C4C82EA4344A08C440335793A263B"/>
    <w:rsid w:val="00670423"/>
  </w:style>
  <w:style w:type="paragraph" w:customStyle="1" w:styleId="4355DDF0B71C4679BEF7696B881931EC">
    <w:name w:val="4355DDF0B71C4679BEF7696B881931EC"/>
    <w:rsid w:val="00670423"/>
  </w:style>
  <w:style w:type="paragraph" w:customStyle="1" w:styleId="1A4D2B03B566496DA0142701CF1172A3">
    <w:name w:val="1A4D2B03B566496DA0142701CF1172A3"/>
    <w:rsid w:val="00670423"/>
  </w:style>
  <w:style w:type="paragraph" w:customStyle="1" w:styleId="89E87D6FDDD040B68599236A69D34449">
    <w:name w:val="89E87D6FDDD040B68599236A69D34449"/>
    <w:rsid w:val="00670423"/>
  </w:style>
  <w:style w:type="paragraph" w:customStyle="1" w:styleId="4D7C34F2E12E4CA5AA3846278E84C300">
    <w:name w:val="4D7C34F2E12E4CA5AA3846278E84C300"/>
    <w:rsid w:val="00670423"/>
  </w:style>
  <w:style w:type="paragraph" w:customStyle="1" w:styleId="8A9E940BC5EB4ED9B108EF0CA4C6DE5B">
    <w:name w:val="8A9E940BC5EB4ED9B108EF0CA4C6DE5B"/>
    <w:rsid w:val="00670423"/>
  </w:style>
  <w:style w:type="paragraph" w:customStyle="1" w:styleId="306633FB7E7A489E8A2579E5C7B88D03">
    <w:name w:val="306633FB7E7A489E8A2579E5C7B88D03"/>
    <w:rsid w:val="00670423"/>
  </w:style>
  <w:style w:type="paragraph" w:customStyle="1" w:styleId="1581D2CAA4D34BD889C670537C04C6C0">
    <w:name w:val="1581D2CAA4D34BD889C670537C04C6C0"/>
    <w:rsid w:val="00670423"/>
  </w:style>
  <w:style w:type="paragraph" w:customStyle="1" w:styleId="6D531C471EFF49179317E7CF8F9D1F0D">
    <w:name w:val="6D531C471EFF49179317E7CF8F9D1F0D"/>
    <w:rsid w:val="00670423"/>
  </w:style>
  <w:style w:type="paragraph" w:customStyle="1" w:styleId="7B32DE9CD3FF4C008630D583097AB38D">
    <w:name w:val="7B32DE9CD3FF4C008630D583097AB38D"/>
    <w:rsid w:val="00670423"/>
  </w:style>
  <w:style w:type="paragraph" w:customStyle="1" w:styleId="62F53E0D2CF6481FA5596F9084A0852A">
    <w:name w:val="62F53E0D2CF6481FA5596F9084A0852A"/>
    <w:rsid w:val="00670423"/>
  </w:style>
  <w:style w:type="paragraph" w:customStyle="1" w:styleId="FE432FB12AA14F6A8858656D396C4B27">
    <w:name w:val="FE432FB12AA14F6A8858656D396C4B27"/>
    <w:rsid w:val="00670423"/>
  </w:style>
  <w:style w:type="paragraph" w:customStyle="1" w:styleId="289AAD33601649FAB160A548503BCD43">
    <w:name w:val="289AAD33601649FAB160A548503BCD43"/>
    <w:rsid w:val="00670423"/>
  </w:style>
  <w:style w:type="paragraph" w:customStyle="1" w:styleId="9D28D37B0A8C4A8E9086E554A2B2069E">
    <w:name w:val="9D28D37B0A8C4A8E9086E554A2B2069E"/>
    <w:rsid w:val="00670423"/>
  </w:style>
  <w:style w:type="paragraph" w:customStyle="1" w:styleId="E0085002A1D24BBF9793B40B356A700B">
    <w:name w:val="E0085002A1D24BBF9793B40B356A700B"/>
    <w:rsid w:val="00670423"/>
  </w:style>
  <w:style w:type="paragraph" w:customStyle="1" w:styleId="BF89303245AC4C13B39838E51BFFFE79">
    <w:name w:val="BF89303245AC4C13B39838E51BFFFE79"/>
    <w:rsid w:val="00670423"/>
  </w:style>
  <w:style w:type="paragraph" w:customStyle="1" w:styleId="41608F0571714351940178ECA47F24E4">
    <w:name w:val="41608F0571714351940178ECA47F24E4"/>
    <w:rsid w:val="00670423"/>
  </w:style>
  <w:style w:type="paragraph" w:customStyle="1" w:styleId="274FF46EB7FF4AD2A055EBD61175C75A">
    <w:name w:val="274FF46EB7FF4AD2A055EBD61175C75A"/>
    <w:rsid w:val="00670423"/>
  </w:style>
  <w:style w:type="paragraph" w:customStyle="1" w:styleId="A560A81B2CD84968881AB4038466CFC6">
    <w:name w:val="A560A81B2CD84968881AB4038466CFC6"/>
    <w:rsid w:val="00670423"/>
  </w:style>
  <w:style w:type="paragraph" w:customStyle="1" w:styleId="CA5E82C68ECB4575A9847DA83772E0D7">
    <w:name w:val="CA5E82C68ECB4575A9847DA83772E0D7"/>
    <w:rsid w:val="00670423"/>
  </w:style>
  <w:style w:type="paragraph" w:customStyle="1" w:styleId="34B0FE8AE7794674B5B61BB05F1FDE9F">
    <w:name w:val="34B0FE8AE7794674B5B61BB05F1FDE9F"/>
    <w:rsid w:val="00670423"/>
  </w:style>
  <w:style w:type="paragraph" w:customStyle="1" w:styleId="5D4216B7677C4732A87B91B1E267AA12">
    <w:name w:val="5D4216B7677C4732A87B91B1E267AA12"/>
    <w:rsid w:val="00670423"/>
  </w:style>
  <w:style w:type="paragraph" w:customStyle="1" w:styleId="DB40D69D42B6402F94ED78854CC0675E">
    <w:name w:val="DB40D69D42B6402F94ED78854CC0675E"/>
    <w:rsid w:val="00670423"/>
  </w:style>
  <w:style w:type="paragraph" w:customStyle="1" w:styleId="489A0EBFBDA34F4FBC14F90DA72B55DA">
    <w:name w:val="489A0EBFBDA34F4FBC14F90DA72B55DA"/>
    <w:rsid w:val="00670423"/>
  </w:style>
  <w:style w:type="paragraph" w:customStyle="1" w:styleId="99A02BCEF64A4317AAF9778BFEF65DAF">
    <w:name w:val="99A02BCEF64A4317AAF9778BFEF65DAF"/>
    <w:rsid w:val="00670423"/>
  </w:style>
  <w:style w:type="paragraph" w:customStyle="1" w:styleId="FC2CDFE381114243862186CC7210C04C">
    <w:name w:val="FC2CDFE381114243862186CC7210C04C"/>
    <w:rsid w:val="00670423"/>
  </w:style>
  <w:style w:type="paragraph" w:customStyle="1" w:styleId="851F4C7AA18E4E0785DB5417313374B6">
    <w:name w:val="851F4C7AA18E4E0785DB5417313374B6"/>
    <w:rsid w:val="00670423"/>
  </w:style>
  <w:style w:type="paragraph" w:customStyle="1" w:styleId="9B5A7D96763642C38418CEF12CFFFEF3">
    <w:name w:val="9B5A7D96763642C38418CEF12CFFFEF3"/>
    <w:rsid w:val="00670423"/>
  </w:style>
  <w:style w:type="paragraph" w:customStyle="1" w:styleId="333AF90208484B2AA65C57A980F1DB0E">
    <w:name w:val="333AF90208484B2AA65C57A980F1DB0E"/>
    <w:rsid w:val="00670423"/>
  </w:style>
  <w:style w:type="paragraph" w:customStyle="1" w:styleId="BD3403D0DCC949CEA42A5E8ADCD27195">
    <w:name w:val="BD3403D0DCC949CEA42A5E8ADCD27195"/>
    <w:rsid w:val="00670423"/>
  </w:style>
  <w:style w:type="paragraph" w:customStyle="1" w:styleId="B100B8BA12254CDB9B93E5B11E76BD27">
    <w:name w:val="B100B8BA12254CDB9B93E5B11E76BD27"/>
    <w:rsid w:val="00670423"/>
  </w:style>
  <w:style w:type="paragraph" w:customStyle="1" w:styleId="03B867FFDA6F45358FDDF490D7E4785E">
    <w:name w:val="03B867FFDA6F45358FDDF490D7E4785E"/>
    <w:rsid w:val="00670423"/>
  </w:style>
  <w:style w:type="paragraph" w:customStyle="1" w:styleId="8540DC67B17148229AD66C3D2B0522B0">
    <w:name w:val="8540DC67B17148229AD66C3D2B0522B0"/>
    <w:rsid w:val="00670423"/>
  </w:style>
  <w:style w:type="paragraph" w:customStyle="1" w:styleId="4B218040BF1144E9B95FE16C9EB10FFB">
    <w:name w:val="4B218040BF1144E9B95FE16C9EB10FFB"/>
    <w:rsid w:val="00670423"/>
  </w:style>
  <w:style w:type="paragraph" w:customStyle="1" w:styleId="5A47B977551F4879A48787C0DB965F50">
    <w:name w:val="5A47B977551F4879A48787C0DB965F50"/>
    <w:rsid w:val="00670423"/>
  </w:style>
  <w:style w:type="paragraph" w:customStyle="1" w:styleId="EB542B1006804AB4A600AB67B7589B81">
    <w:name w:val="EB542B1006804AB4A600AB67B7589B81"/>
    <w:rsid w:val="00670423"/>
  </w:style>
  <w:style w:type="paragraph" w:customStyle="1" w:styleId="8E286F31597040CF8D1E352DDFC69302">
    <w:name w:val="8E286F31597040CF8D1E352DDFC69302"/>
    <w:rsid w:val="00670423"/>
  </w:style>
  <w:style w:type="paragraph" w:customStyle="1" w:styleId="07DDB2672C42458E9593E2EFF1A8F20D">
    <w:name w:val="07DDB2672C42458E9593E2EFF1A8F20D"/>
    <w:rsid w:val="00670423"/>
  </w:style>
  <w:style w:type="paragraph" w:customStyle="1" w:styleId="E67806E892D543349DC8CEFC62B1BFC0">
    <w:name w:val="E67806E892D543349DC8CEFC62B1BFC0"/>
    <w:rsid w:val="00670423"/>
  </w:style>
  <w:style w:type="paragraph" w:customStyle="1" w:styleId="F89895B59601451AAD2BB78E5E9D9C7C">
    <w:name w:val="F89895B59601451AAD2BB78E5E9D9C7C"/>
    <w:rsid w:val="00670423"/>
  </w:style>
  <w:style w:type="paragraph" w:customStyle="1" w:styleId="DADB8591D59A41F9ABF4C52EBECD6074">
    <w:name w:val="DADB8591D59A41F9ABF4C52EBECD6074"/>
    <w:rsid w:val="00670423"/>
  </w:style>
  <w:style w:type="paragraph" w:customStyle="1" w:styleId="C2D77D5B2E2C4EA0AB0E02F963652B1F">
    <w:name w:val="C2D77D5B2E2C4EA0AB0E02F963652B1F"/>
    <w:rsid w:val="00670423"/>
  </w:style>
  <w:style w:type="paragraph" w:customStyle="1" w:styleId="DC6B72CD0A864FB0AEC714810A942D75">
    <w:name w:val="DC6B72CD0A864FB0AEC714810A942D75"/>
    <w:rsid w:val="00670423"/>
  </w:style>
  <w:style w:type="paragraph" w:customStyle="1" w:styleId="3D55143BC50F4F799C5EC8CF6C06717E">
    <w:name w:val="3D55143BC50F4F799C5EC8CF6C06717E"/>
    <w:rsid w:val="00670423"/>
  </w:style>
  <w:style w:type="paragraph" w:customStyle="1" w:styleId="2F6586F2952B40E289CBE8AD1BF0D154">
    <w:name w:val="2F6586F2952B40E289CBE8AD1BF0D154"/>
    <w:rsid w:val="00670423"/>
  </w:style>
  <w:style w:type="paragraph" w:customStyle="1" w:styleId="B0DA8D86D47B486093FFFB7085175B1C">
    <w:name w:val="B0DA8D86D47B486093FFFB7085175B1C"/>
    <w:rsid w:val="00670423"/>
  </w:style>
  <w:style w:type="paragraph" w:customStyle="1" w:styleId="76E335DCFC1641C09B847993E63AD4DF">
    <w:name w:val="76E335DCFC1641C09B847993E63AD4DF"/>
    <w:rsid w:val="00670423"/>
  </w:style>
  <w:style w:type="paragraph" w:customStyle="1" w:styleId="3BE062A9848C411AB1A045EB5401F964">
    <w:name w:val="3BE062A9848C411AB1A045EB5401F964"/>
    <w:rsid w:val="00670423"/>
  </w:style>
  <w:style w:type="paragraph" w:customStyle="1" w:styleId="E4447D696D1542218929EFCA11C9052F">
    <w:name w:val="E4447D696D1542218929EFCA11C9052F"/>
    <w:rsid w:val="00670423"/>
  </w:style>
  <w:style w:type="paragraph" w:customStyle="1" w:styleId="D9EBE9D876B64E75A949B743B5522BB9">
    <w:name w:val="D9EBE9D876B64E75A949B743B5522BB9"/>
    <w:rsid w:val="00670423"/>
  </w:style>
  <w:style w:type="paragraph" w:customStyle="1" w:styleId="8793E03B35724414A2BD57ABD28BB549">
    <w:name w:val="8793E03B35724414A2BD57ABD28BB549"/>
    <w:rsid w:val="00670423"/>
  </w:style>
  <w:style w:type="paragraph" w:customStyle="1" w:styleId="B613643A299A461EABF78B719C18D541">
    <w:name w:val="B613643A299A461EABF78B719C18D541"/>
    <w:rsid w:val="00670423"/>
  </w:style>
  <w:style w:type="paragraph" w:customStyle="1" w:styleId="9B77B4FCC13448DE8BD0E8B1C0E6AC02">
    <w:name w:val="9B77B4FCC13448DE8BD0E8B1C0E6AC02"/>
    <w:rsid w:val="00670423"/>
  </w:style>
  <w:style w:type="paragraph" w:customStyle="1" w:styleId="BC0FDFE932934376BAB844C8C3B0B710">
    <w:name w:val="BC0FDFE932934376BAB844C8C3B0B710"/>
    <w:rsid w:val="00670423"/>
  </w:style>
  <w:style w:type="paragraph" w:customStyle="1" w:styleId="4B0154AB7C2D40EC9A1495926C68CB83">
    <w:name w:val="4B0154AB7C2D40EC9A1495926C68CB83"/>
    <w:rsid w:val="00670423"/>
  </w:style>
  <w:style w:type="paragraph" w:customStyle="1" w:styleId="68F53A79688B4EA990198A92B35DAEE9">
    <w:name w:val="68F53A79688B4EA990198A92B35DAEE9"/>
    <w:rsid w:val="00670423"/>
  </w:style>
  <w:style w:type="paragraph" w:customStyle="1" w:styleId="0B234C7804084E14B8FE27817347AA73">
    <w:name w:val="0B234C7804084E14B8FE27817347AA73"/>
    <w:rsid w:val="00670423"/>
  </w:style>
  <w:style w:type="paragraph" w:customStyle="1" w:styleId="E897AA71D0304069B99979A6BC2E494F">
    <w:name w:val="E897AA71D0304069B99979A6BC2E494F"/>
    <w:rsid w:val="00670423"/>
  </w:style>
  <w:style w:type="paragraph" w:customStyle="1" w:styleId="E426BBF9F7B5485FBE9A92854ADA0786">
    <w:name w:val="E426BBF9F7B5485FBE9A92854ADA0786"/>
    <w:rsid w:val="00670423"/>
  </w:style>
  <w:style w:type="paragraph" w:customStyle="1" w:styleId="8645CF76A4F94601AD316643D3C26FD9">
    <w:name w:val="8645CF76A4F94601AD316643D3C26FD9"/>
    <w:rsid w:val="00670423"/>
  </w:style>
  <w:style w:type="paragraph" w:customStyle="1" w:styleId="E90BE5A5D454425AB9F0655C0054D57F">
    <w:name w:val="E90BE5A5D454425AB9F0655C0054D57F"/>
    <w:rsid w:val="00670423"/>
  </w:style>
  <w:style w:type="paragraph" w:customStyle="1" w:styleId="06749B0AEC3843FD822FFEB64902292B">
    <w:name w:val="06749B0AEC3843FD822FFEB64902292B"/>
    <w:rsid w:val="00670423"/>
  </w:style>
  <w:style w:type="paragraph" w:customStyle="1" w:styleId="E5756C93557844FC92AF7E3466BC0C20">
    <w:name w:val="E5756C93557844FC92AF7E3466BC0C20"/>
    <w:rsid w:val="00670423"/>
  </w:style>
  <w:style w:type="paragraph" w:customStyle="1" w:styleId="3AA4D69FAB3B463CBF308E3A2C646098">
    <w:name w:val="3AA4D69FAB3B463CBF308E3A2C646098"/>
    <w:rsid w:val="00670423"/>
  </w:style>
  <w:style w:type="paragraph" w:customStyle="1" w:styleId="C980485A5CDD47E4B3D1927D878EA4EE">
    <w:name w:val="C980485A5CDD47E4B3D1927D878EA4EE"/>
    <w:rsid w:val="00670423"/>
  </w:style>
  <w:style w:type="paragraph" w:customStyle="1" w:styleId="FBD89665E9A64758A101A08BD0830759">
    <w:name w:val="FBD89665E9A64758A101A08BD0830759"/>
    <w:rsid w:val="00670423"/>
  </w:style>
  <w:style w:type="paragraph" w:customStyle="1" w:styleId="1E5BC3F88CC446EE9C7B184F85AA3447">
    <w:name w:val="1E5BC3F88CC446EE9C7B184F85AA3447"/>
    <w:rsid w:val="00670423"/>
  </w:style>
  <w:style w:type="paragraph" w:customStyle="1" w:styleId="C3244646C718481E90405BBAD710E228">
    <w:name w:val="C3244646C718481E90405BBAD710E228"/>
    <w:rsid w:val="00670423"/>
  </w:style>
  <w:style w:type="paragraph" w:customStyle="1" w:styleId="68D623BCFCD94A5BBAB2B0D1277A0D60">
    <w:name w:val="68D623BCFCD94A5BBAB2B0D1277A0D60"/>
    <w:rsid w:val="00670423"/>
  </w:style>
  <w:style w:type="paragraph" w:customStyle="1" w:styleId="330EEDD3F88342EB899A272FCD8E9FD9">
    <w:name w:val="330EEDD3F88342EB899A272FCD8E9FD9"/>
    <w:rsid w:val="00670423"/>
  </w:style>
  <w:style w:type="paragraph" w:customStyle="1" w:styleId="8F2C36F92DE34F1EAA422B2084B83E7F">
    <w:name w:val="8F2C36F92DE34F1EAA422B2084B83E7F"/>
    <w:rsid w:val="00670423"/>
  </w:style>
  <w:style w:type="paragraph" w:customStyle="1" w:styleId="E46F01ACDB4541F9AD3D01C755C5AB33">
    <w:name w:val="E46F01ACDB4541F9AD3D01C755C5AB33"/>
    <w:rsid w:val="00670423"/>
  </w:style>
  <w:style w:type="paragraph" w:customStyle="1" w:styleId="385C5EB4100F4AE19E31F6416B6D3E55">
    <w:name w:val="385C5EB4100F4AE19E31F6416B6D3E55"/>
    <w:rsid w:val="00670423"/>
  </w:style>
  <w:style w:type="paragraph" w:customStyle="1" w:styleId="59CEE7D6DCEF48CA8E50723DAC65A22D">
    <w:name w:val="59CEE7D6DCEF48CA8E50723DAC65A22D"/>
    <w:rsid w:val="00670423"/>
  </w:style>
  <w:style w:type="paragraph" w:customStyle="1" w:styleId="5A7754DAC21D488BB2E8A7692087587B">
    <w:name w:val="5A7754DAC21D488BB2E8A7692087587B"/>
    <w:rsid w:val="00670423"/>
  </w:style>
  <w:style w:type="paragraph" w:customStyle="1" w:styleId="E55201FEA229487C974E70C2DCA0B357">
    <w:name w:val="E55201FEA229487C974E70C2DCA0B357"/>
    <w:rsid w:val="00670423"/>
  </w:style>
  <w:style w:type="paragraph" w:customStyle="1" w:styleId="276B351C74754AFE8EFDC1751DC8E0D5">
    <w:name w:val="276B351C74754AFE8EFDC1751DC8E0D5"/>
    <w:rsid w:val="00670423"/>
  </w:style>
  <w:style w:type="paragraph" w:customStyle="1" w:styleId="962505AEC4EB447ABFAABAA71D01B47E">
    <w:name w:val="962505AEC4EB447ABFAABAA71D01B47E"/>
    <w:rsid w:val="00670423"/>
  </w:style>
  <w:style w:type="paragraph" w:customStyle="1" w:styleId="8791EDBC1B0947A788762A22EF607FCE">
    <w:name w:val="8791EDBC1B0947A788762A22EF607FCE"/>
    <w:rsid w:val="00670423"/>
  </w:style>
  <w:style w:type="paragraph" w:customStyle="1" w:styleId="9D019A3C85634BA882E0FD7FA1CB2466">
    <w:name w:val="9D019A3C85634BA882E0FD7FA1CB2466"/>
    <w:rsid w:val="00670423"/>
  </w:style>
  <w:style w:type="paragraph" w:customStyle="1" w:styleId="A6A231F2162745E8BE7BBAFC45737FE6">
    <w:name w:val="A6A231F2162745E8BE7BBAFC45737FE6"/>
    <w:rsid w:val="00670423"/>
  </w:style>
  <w:style w:type="paragraph" w:customStyle="1" w:styleId="7DBAD0184F604E699F5ECEEEE46F1E18">
    <w:name w:val="7DBAD0184F604E699F5ECEEEE46F1E18"/>
    <w:rsid w:val="00670423"/>
  </w:style>
  <w:style w:type="paragraph" w:customStyle="1" w:styleId="8FE84F229E6A49F195252E3664FFD173">
    <w:name w:val="8FE84F229E6A49F195252E3664FFD173"/>
    <w:rsid w:val="00670423"/>
  </w:style>
  <w:style w:type="paragraph" w:customStyle="1" w:styleId="C655A33B36B34B6690E5C914063B0844">
    <w:name w:val="C655A33B36B34B6690E5C914063B0844"/>
    <w:rsid w:val="00670423"/>
  </w:style>
  <w:style w:type="paragraph" w:customStyle="1" w:styleId="45771C8B721C4CE2AB4882B02D35ED60">
    <w:name w:val="45771C8B721C4CE2AB4882B02D35ED60"/>
    <w:rsid w:val="00670423"/>
  </w:style>
  <w:style w:type="paragraph" w:customStyle="1" w:styleId="519F23626CC248B1A727D8D23E43C076">
    <w:name w:val="519F23626CC248B1A727D8D23E43C076"/>
    <w:rsid w:val="00670423"/>
  </w:style>
  <w:style w:type="paragraph" w:customStyle="1" w:styleId="535B3A2B97D74CB9BEC846DB633E6BC2">
    <w:name w:val="535B3A2B97D74CB9BEC846DB633E6BC2"/>
    <w:rsid w:val="00670423"/>
  </w:style>
  <w:style w:type="paragraph" w:customStyle="1" w:styleId="2EDA7A4C64EE4915BD5AC54A5770CEAB">
    <w:name w:val="2EDA7A4C64EE4915BD5AC54A5770CEAB"/>
    <w:rsid w:val="00670423"/>
  </w:style>
  <w:style w:type="paragraph" w:customStyle="1" w:styleId="7C50BBFED0384307A6E88C406F8F0993">
    <w:name w:val="7C50BBFED0384307A6E88C406F8F0993"/>
    <w:rsid w:val="00670423"/>
  </w:style>
  <w:style w:type="paragraph" w:customStyle="1" w:styleId="4061764FEAA64B94B674CE3113FCA2F2">
    <w:name w:val="4061764FEAA64B94B674CE3113FCA2F2"/>
    <w:rsid w:val="00670423"/>
  </w:style>
  <w:style w:type="paragraph" w:customStyle="1" w:styleId="40C6869498BA4450984BB8D757A66471">
    <w:name w:val="40C6869498BA4450984BB8D757A66471"/>
    <w:rsid w:val="00670423"/>
  </w:style>
  <w:style w:type="paragraph" w:customStyle="1" w:styleId="04FCB9CDD06E4A958BA3E9147C53AD4E">
    <w:name w:val="04FCB9CDD06E4A958BA3E9147C53AD4E"/>
    <w:rsid w:val="00670423"/>
  </w:style>
  <w:style w:type="paragraph" w:customStyle="1" w:styleId="EC60B4852B214823BF17BDA4012000E4">
    <w:name w:val="EC60B4852B214823BF17BDA4012000E4"/>
    <w:rsid w:val="00670423"/>
  </w:style>
  <w:style w:type="paragraph" w:customStyle="1" w:styleId="B8031AB387284BF2B13F604CE1B54184">
    <w:name w:val="B8031AB387284BF2B13F604CE1B54184"/>
    <w:rsid w:val="00670423"/>
  </w:style>
  <w:style w:type="paragraph" w:customStyle="1" w:styleId="343E365CAA244287A771DBAAF7972DB5">
    <w:name w:val="343E365CAA244287A771DBAAF7972DB5"/>
    <w:rsid w:val="00670423"/>
  </w:style>
  <w:style w:type="paragraph" w:customStyle="1" w:styleId="23C7712C7AAF463AB56B872F49228BCD">
    <w:name w:val="23C7712C7AAF463AB56B872F49228BCD"/>
    <w:rsid w:val="00670423"/>
  </w:style>
  <w:style w:type="paragraph" w:customStyle="1" w:styleId="F623FF371A214688A178AB17381D443F">
    <w:name w:val="F623FF371A214688A178AB17381D443F"/>
    <w:rsid w:val="00670423"/>
  </w:style>
  <w:style w:type="paragraph" w:customStyle="1" w:styleId="81DBBDB9D47947A48E37D9AE1EAC7E46">
    <w:name w:val="81DBBDB9D47947A48E37D9AE1EAC7E46"/>
    <w:rsid w:val="00670423"/>
  </w:style>
  <w:style w:type="paragraph" w:customStyle="1" w:styleId="15C7D00FAC5C4A859BAED30AFF46DBCC">
    <w:name w:val="15C7D00FAC5C4A859BAED30AFF46DBCC"/>
    <w:rsid w:val="00670423"/>
  </w:style>
  <w:style w:type="paragraph" w:customStyle="1" w:styleId="FCA20C9E0DD14557A426E5B24CE99459">
    <w:name w:val="FCA20C9E0DD14557A426E5B24CE99459"/>
    <w:rsid w:val="00670423"/>
  </w:style>
  <w:style w:type="paragraph" w:customStyle="1" w:styleId="A3D44E1AA5544BBDABA6B870EC943D55">
    <w:name w:val="A3D44E1AA5544BBDABA6B870EC943D55"/>
    <w:rsid w:val="00670423"/>
  </w:style>
  <w:style w:type="paragraph" w:customStyle="1" w:styleId="25B246F91C3D4F2194036806384946BA">
    <w:name w:val="25B246F91C3D4F2194036806384946BA"/>
    <w:rsid w:val="00670423"/>
  </w:style>
  <w:style w:type="paragraph" w:customStyle="1" w:styleId="2CE20799257E4167901F4C854D5387E2">
    <w:name w:val="2CE20799257E4167901F4C854D5387E2"/>
    <w:rsid w:val="00670423"/>
  </w:style>
  <w:style w:type="paragraph" w:customStyle="1" w:styleId="1FB4494DBEA8418DA84783AC59D79E4A">
    <w:name w:val="1FB4494DBEA8418DA84783AC59D79E4A"/>
    <w:rsid w:val="00670423"/>
  </w:style>
  <w:style w:type="paragraph" w:customStyle="1" w:styleId="0CD52F627A2A4F178FF1BF38CDB89571">
    <w:name w:val="0CD52F627A2A4F178FF1BF38CDB89571"/>
    <w:rsid w:val="00670423"/>
  </w:style>
  <w:style w:type="paragraph" w:customStyle="1" w:styleId="973257D1016643FE9EC54A48943B9D62">
    <w:name w:val="973257D1016643FE9EC54A48943B9D62"/>
    <w:rsid w:val="00670423"/>
  </w:style>
  <w:style w:type="paragraph" w:customStyle="1" w:styleId="CA186733710B42DCAA8AAE3C7390158A">
    <w:name w:val="CA186733710B42DCAA8AAE3C7390158A"/>
    <w:rsid w:val="00670423"/>
  </w:style>
  <w:style w:type="paragraph" w:customStyle="1" w:styleId="A31B6A3E65D14737B7C447425B5F2F30">
    <w:name w:val="A31B6A3E65D14737B7C447425B5F2F30"/>
    <w:rsid w:val="00670423"/>
  </w:style>
  <w:style w:type="paragraph" w:customStyle="1" w:styleId="5E92EBB5EED54059BEE2AE8010A6AD96">
    <w:name w:val="5E92EBB5EED54059BEE2AE8010A6AD96"/>
    <w:rsid w:val="00670423"/>
  </w:style>
  <w:style w:type="paragraph" w:customStyle="1" w:styleId="A2D0F62204F84A0097EA1A3C3371038E">
    <w:name w:val="A2D0F62204F84A0097EA1A3C3371038E"/>
    <w:rsid w:val="00D24329"/>
  </w:style>
  <w:style w:type="paragraph" w:customStyle="1" w:styleId="3DDC13BA950B40B1817180C24438D569">
    <w:name w:val="3DDC13BA950B40B1817180C24438D569"/>
    <w:rsid w:val="00566B5B"/>
  </w:style>
  <w:style w:type="paragraph" w:customStyle="1" w:styleId="282C8B1151FE4F649B51FBB21DC9D21E">
    <w:name w:val="282C8B1151FE4F649B51FBB21DC9D21E"/>
    <w:rsid w:val="00566B5B"/>
  </w:style>
  <w:style w:type="paragraph" w:customStyle="1" w:styleId="9F8BEA583CD84DB49F49799DE044E9D4">
    <w:name w:val="9F8BEA583CD84DB49F49799DE044E9D4"/>
    <w:rsid w:val="00566B5B"/>
  </w:style>
  <w:style w:type="paragraph" w:customStyle="1" w:styleId="1B6534FF934144538EC3C5BD8755F767">
    <w:name w:val="1B6534FF934144538EC3C5BD8755F767"/>
    <w:rsid w:val="00566B5B"/>
  </w:style>
  <w:style w:type="paragraph" w:customStyle="1" w:styleId="7A5B772E81704BB288772C2ECD0DEBF6">
    <w:name w:val="7A5B772E81704BB288772C2ECD0DEBF6"/>
    <w:rsid w:val="007622E7"/>
  </w:style>
  <w:style w:type="paragraph" w:customStyle="1" w:styleId="4A772C218A704D91991DB03A00671F1F">
    <w:name w:val="4A772C218A704D91991DB03A00671F1F"/>
    <w:rsid w:val="00C10B10"/>
  </w:style>
  <w:style w:type="paragraph" w:customStyle="1" w:styleId="A5B353BC23A442369B2A97D24A5D36DF">
    <w:name w:val="A5B353BC23A442369B2A97D24A5D36DF"/>
    <w:rsid w:val="00C10B10"/>
  </w:style>
  <w:style w:type="paragraph" w:customStyle="1" w:styleId="1B664430D0484FCAA2C56AB955DF65D1">
    <w:name w:val="1B664430D0484FCAA2C56AB955DF65D1"/>
    <w:rsid w:val="007C3458"/>
  </w:style>
  <w:style w:type="paragraph" w:customStyle="1" w:styleId="2F1144E958E6454B91CF47145321A0E7">
    <w:name w:val="2F1144E958E6454B91CF47145321A0E7"/>
    <w:rsid w:val="005A716B"/>
  </w:style>
  <w:style w:type="paragraph" w:customStyle="1" w:styleId="E27EE9E883B24D748D0D66084AD68D93">
    <w:name w:val="E27EE9E883B24D748D0D66084AD68D93"/>
    <w:rsid w:val="009D3A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Sports Contact List">
      <a:dk1>
        <a:sysClr val="windowText" lastClr="000000"/>
      </a:dk1>
      <a:lt1>
        <a:sysClr val="window" lastClr="FFFFFF"/>
      </a:lt1>
      <a:dk2>
        <a:srgbClr val="1C314F"/>
      </a:dk2>
      <a:lt2>
        <a:srgbClr val="F5F5ED"/>
      </a:lt2>
      <a:accent1>
        <a:srgbClr val="FA5F66"/>
      </a:accent1>
      <a:accent2>
        <a:srgbClr val="A1CF2A"/>
      </a:accent2>
      <a:accent3>
        <a:srgbClr val="F28C07"/>
      </a:accent3>
      <a:accent4>
        <a:srgbClr val="04C0C9"/>
      </a:accent4>
      <a:accent5>
        <a:srgbClr val="D4992E"/>
      </a:accent5>
      <a:accent6>
        <a:srgbClr val="B55496"/>
      </a:accent6>
      <a:hlink>
        <a:srgbClr val="04C0C9"/>
      </a:hlink>
      <a:folHlink>
        <a:srgbClr val="B55496"/>
      </a:folHlink>
    </a:clrScheme>
    <a:fontScheme name="Sports Contact List">
      <a:majorFont>
        <a:latin typeface="Impact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2D1A49-77B1-4442-B480-E131743CC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Contact list for youth sports</Template>
  <TotalTime>0</TotalTime>
  <Pages>6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VITA Program</dc:creator>
  <cp:lastModifiedBy>VITA Program</cp:lastModifiedBy>
  <cp:revision>2</cp:revision>
  <cp:lastPrinted>2020-03-05T17:42:00Z</cp:lastPrinted>
  <dcterms:created xsi:type="dcterms:W3CDTF">2020-04-29T18:25:00Z</dcterms:created>
  <dcterms:modified xsi:type="dcterms:W3CDTF">2020-04-29T18:25:00Z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